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709036957"/>
        <w:placeholder>
          <w:docPart w:val="05B0FBD630B443A9B0C81A73F4E620FA"/>
        </w:placeholder>
        <w:temporary/>
        <w:showingPlcHdr/>
        <w15:appearance w15:val="hidden"/>
      </w:sdtPr>
      <w:sdtEndPr/>
      <w:sdtContent>
        <w:p w14:paraId="3AD4A3A2" w14:textId="77777777" w:rsidR="009F42E5" w:rsidRPr="00027ADA" w:rsidRDefault="00F54630" w:rsidP="007912E5">
          <w:pPr>
            <w:pStyle w:val="Title"/>
          </w:pPr>
          <w:r w:rsidRPr="007912E5">
            <w:t>Menu</w:t>
          </w:r>
        </w:p>
      </w:sdtContent>
    </w:sdt>
    <w:p w14:paraId="0A9654B2" w14:textId="77777777" w:rsidR="00597389" w:rsidRPr="004F3C22" w:rsidRDefault="00F00587" w:rsidP="00597389">
      <w:pPr>
        <w:pStyle w:val="Heading1"/>
        <w:rPr>
          <w:rFonts w:ascii="Source Sans Pro" w:hAnsi="Source Sans Pro"/>
          <w:b/>
          <w:i/>
          <w:sz w:val="70"/>
          <w:szCs w:val="70"/>
          <w:lang w:val="sr-Latn-RS"/>
        </w:rPr>
      </w:pPr>
      <w:r w:rsidRPr="004F3C22">
        <w:rPr>
          <w:rFonts w:ascii="Source Sans Pro" w:hAnsi="Source Sans Pro"/>
          <w:b/>
          <w:i/>
          <w:sz w:val="70"/>
          <w:szCs w:val="70"/>
        </w:rPr>
        <w:t>Doru</w:t>
      </w:r>
      <w:r w:rsidRPr="004F3C22">
        <w:rPr>
          <w:rFonts w:ascii="Source Sans Pro" w:hAnsi="Source Sans Pro"/>
          <w:b/>
          <w:i/>
          <w:sz w:val="70"/>
          <w:szCs w:val="70"/>
          <w:lang w:val="sr-Latn-RS"/>
        </w:rPr>
        <w:t>čak</w:t>
      </w:r>
    </w:p>
    <w:p w14:paraId="443BF825" w14:textId="77777777" w:rsidR="00DA6120" w:rsidRPr="00F00587" w:rsidRDefault="00F00587" w:rsidP="00F54630">
      <w:pPr>
        <w:pStyle w:val="Heading2"/>
        <w:rPr>
          <w:rFonts w:ascii="Sans Serif Collection" w:hAnsi="Sans Serif Collection" w:cs="Sans Serif Collection"/>
        </w:rPr>
      </w:pPr>
      <w:r w:rsidRPr="00F00587">
        <w:rPr>
          <w:rFonts w:cs="Sans Serif Collection"/>
        </w:rPr>
        <w:t>Tradicionalni</w:t>
      </w:r>
    </w:p>
    <w:p w14:paraId="46AFDE51" w14:textId="2FBC0CBB" w:rsidR="0059738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Doživite pravi ukus domaće tradicije uz pažljivo pripremljen doručak od najkvalitetnijih lokalnih namirnica</w:t>
      </w:r>
    </w:p>
    <w:p w14:paraId="5C413CD2" w14:textId="1843E69C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Pravi domaći zalogaji – od gibanic</w:t>
      </w:r>
      <w:r>
        <w:rPr>
          <w:rFonts w:ascii="Source Sans Pro" w:hAnsi="Source Sans Pro"/>
          <w:b/>
          <w:color w:val="000000" w:themeColor="text1"/>
        </w:rPr>
        <w:t>e</w:t>
      </w:r>
      <w:r w:rsidRPr="00290D69">
        <w:rPr>
          <w:rFonts w:ascii="Source Sans Pro" w:hAnsi="Source Sans Pro"/>
          <w:b/>
          <w:color w:val="000000" w:themeColor="text1"/>
        </w:rPr>
        <w:t>, preko omleta i kačamaka do kobasica od divljači – doručak koji budi dušu i apetit.</w:t>
      </w:r>
    </w:p>
    <w:p w14:paraId="08C5F86A" w14:textId="04B0C4F2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Naš tradicionalni doručak spaja bogatstvo ukusa i mirisa domaće kuhinje, pružajući vam savršen početak dana u ambijentu Vile Saturea.</w:t>
      </w:r>
    </w:p>
    <w:p w14:paraId="0C80392E" w14:textId="2E1E5535" w:rsidR="00290D69" w:rsidRDefault="00290D69" w:rsidP="0025395B">
      <w:pPr>
        <w:rPr>
          <w:rFonts w:ascii="Source Sans Pro" w:hAnsi="Source Sans Pro"/>
          <w:b/>
        </w:rPr>
      </w:pPr>
    </w:p>
    <w:p w14:paraId="5CB78E45" w14:textId="08D9D9DE" w:rsidR="00290D69" w:rsidRDefault="00290D69" w:rsidP="0025395B">
      <w:pPr>
        <w:rPr>
          <w:rFonts w:ascii="Source Sans Pro" w:hAnsi="Source Sans Pro"/>
          <w:b/>
        </w:rPr>
      </w:pPr>
    </w:p>
    <w:p w14:paraId="2887C33C" w14:textId="77777777" w:rsidR="00290D69" w:rsidRPr="00290D69" w:rsidRDefault="00290D69" w:rsidP="0025395B">
      <w:pPr>
        <w:rPr>
          <w:rFonts w:ascii="Source Sans Pro" w:hAnsi="Source Sans Pro"/>
          <w:b/>
        </w:rPr>
      </w:pPr>
    </w:p>
    <w:p w14:paraId="63F0A822" w14:textId="7B59A75D" w:rsidR="00597389" w:rsidRPr="00290D69" w:rsidRDefault="00597389" w:rsidP="0025395B">
      <w:pPr>
        <w:rPr>
          <w:b/>
          <w:color w:val="000000" w:themeColor="text1"/>
          <w:sz w:val="36"/>
          <w:szCs w:val="36"/>
        </w:rPr>
      </w:pPr>
      <w:r w:rsidRPr="00290D69">
        <w:rPr>
          <w:b/>
          <w:color w:val="000000" w:themeColor="text1"/>
          <w:sz w:val="36"/>
          <w:szCs w:val="36"/>
        </w:rPr>
        <w:t>Doručak se služi od 07,30 do 10,00 časova</w:t>
      </w:r>
    </w:p>
    <w:p w14:paraId="3976A16F" w14:textId="171BE28A" w:rsidR="00290D69" w:rsidRDefault="00290D69" w:rsidP="0025395B">
      <w:pPr>
        <w:rPr>
          <w:b/>
          <w:sz w:val="36"/>
          <w:szCs w:val="36"/>
        </w:rPr>
      </w:pPr>
    </w:p>
    <w:p w14:paraId="23CE78FD" w14:textId="77777777" w:rsidR="00290D69" w:rsidRPr="00597389" w:rsidRDefault="00290D69" w:rsidP="0025395B">
      <w:pPr>
        <w:rPr>
          <w:b/>
          <w:sz w:val="36"/>
          <w:szCs w:val="36"/>
        </w:rPr>
      </w:pPr>
    </w:p>
    <w:bookmarkStart w:id="1" w:name="_Hlk222751228" w:displacedByCustomXml="next"/>
    <w:sdt>
      <w:sdtPr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  <w:id w:val="870109889"/>
        <w:placeholder>
          <w:docPart w:val="05BD6A939D9947BB8930BA1458845187"/>
        </w:placeholder>
        <w:temporary/>
        <w:showingPlcHdr/>
        <w15:appearance w15:val="hidden"/>
      </w:sdtPr>
      <w:sdtEndPr/>
      <w:sdtContent>
        <w:p w14:paraId="226F10F9" w14:textId="77777777" w:rsidR="00396B48" w:rsidRPr="00396B48" w:rsidRDefault="00396B48" w:rsidP="00396B48">
          <w:pPr>
            <w:spacing w:before="480" w:line="204" w:lineRule="auto"/>
            <w:contextualSpacing/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</w:pPr>
          <w:r w:rsidRPr="00396B48"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  <w:t>Menu</w:t>
          </w:r>
        </w:p>
      </w:sdtContent>
    </w:sdt>
    <w:p w14:paraId="75FA170B" w14:textId="134B1F88" w:rsidR="001D7874" w:rsidRPr="001D7874" w:rsidRDefault="001D7874" w:rsidP="00AC56CE">
      <w:pPr>
        <w:rPr>
          <w:rFonts w:ascii="Source Sans Pro" w:hAnsi="Source Sans Pro"/>
          <w:b/>
          <w:color w:val="000000" w:themeColor="text1"/>
          <w:sz w:val="52"/>
          <w:szCs w:val="52"/>
        </w:rPr>
      </w:pPr>
      <w:bookmarkStart w:id="2" w:name="_Hlk223371528"/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Jela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sa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roštilja</w:t>
      </w:r>
      <w:proofErr w:type="spellEnd"/>
      <w:r w:rsidR="00DC5103">
        <w:rPr>
          <w:rFonts w:ascii="Source Sans Pro" w:hAnsi="Source Sans Pro"/>
          <w:b/>
          <w:color w:val="000000" w:themeColor="text1"/>
          <w:sz w:val="52"/>
          <w:szCs w:val="52"/>
        </w:rPr>
        <w:t xml:space="preserve"> – Premium </w:t>
      </w:r>
      <w:proofErr w:type="spellStart"/>
      <w:r w:rsidR="00DC5103">
        <w:rPr>
          <w:rFonts w:ascii="Source Sans Pro" w:hAnsi="Source Sans Pro"/>
          <w:b/>
          <w:color w:val="000000" w:themeColor="text1"/>
          <w:sz w:val="52"/>
          <w:szCs w:val="52"/>
        </w:rPr>
        <w:t>obrok</w:t>
      </w:r>
      <w:proofErr w:type="spellEnd"/>
    </w:p>
    <w:p w14:paraId="2410F68D" w14:textId="11E44726" w:rsidR="001D7874" w:rsidRDefault="001D7874" w:rsidP="00AC56CE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7D8A32AD" w14:textId="77777777" w:rsidR="007B6805" w:rsidRDefault="007B6805" w:rsidP="00AC56CE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393807E1" w14:textId="553A7111" w:rsidR="005764A6" w:rsidRPr="00E14430" w:rsidRDefault="00290D69" w:rsidP="00AC56CE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Rtanjski</w:t>
      </w:r>
      <w:proofErr w:type="spellEnd"/>
      <w:r w:rsidR="004C178A"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="004C178A" w:rsidRPr="00E14430">
        <w:rPr>
          <w:rFonts w:ascii="Source Sans Pro" w:hAnsi="Source Sans Pro"/>
          <w:b/>
          <w:color w:val="000000" w:themeColor="text1"/>
          <w:sz w:val="32"/>
          <w:szCs w:val="32"/>
        </w:rPr>
        <w:t>ćevap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na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kajmaku</w:t>
      </w:r>
      <w:proofErr w:type="spellEnd"/>
      <w:r w:rsidR="00DC5103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="005764A6" w:rsidRPr="00E14430">
        <w:rPr>
          <w:rFonts w:ascii="Source Sans Pro" w:hAnsi="Source Sans Pro"/>
          <w:color w:val="000000" w:themeColor="text1"/>
          <w:sz w:val="32"/>
          <w:szCs w:val="32"/>
        </w:rPr>
        <w:t>………</w:t>
      </w:r>
      <w:proofErr w:type="gramStart"/>
      <w:r w:rsidR="005764A6" w:rsidRPr="00E14430">
        <w:rPr>
          <w:rFonts w:ascii="Source Sans Pro" w:hAnsi="Source Sans Pro"/>
          <w:color w:val="000000" w:themeColor="text1"/>
          <w:sz w:val="32"/>
          <w:szCs w:val="32"/>
        </w:rPr>
        <w:t>…..</w:t>
      </w:r>
      <w:proofErr w:type="gramEnd"/>
      <w:r w:rsidR="00AC56CE" w:rsidRPr="00E14430">
        <w:rPr>
          <w:rFonts w:ascii="Source Sans Pro" w:hAnsi="Source Sans Pro"/>
          <w:color w:val="000000" w:themeColor="text1"/>
          <w:sz w:val="32"/>
          <w:szCs w:val="32"/>
        </w:rPr>
        <w:t xml:space="preserve"> </w:t>
      </w:r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1.</w:t>
      </w:r>
      <w:r w:rsidR="007B6805">
        <w:rPr>
          <w:rFonts w:ascii="Source Sans Pro" w:hAnsi="Source Sans Pro"/>
          <w:b/>
          <w:color w:val="000000" w:themeColor="text1"/>
          <w:sz w:val="32"/>
          <w:szCs w:val="32"/>
        </w:rPr>
        <w:t>190</w:t>
      </w:r>
    </w:p>
    <w:p w14:paraId="359303ED" w14:textId="5888326A" w:rsidR="005764A6" w:rsidRPr="00F258A3" w:rsidRDefault="004C178A" w:rsidP="00AC56CE">
      <w:pPr>
        <w:spacing w:before="0" w:line="240" w:lineRule="auto"/>
        <w:rPr>
          <w:rFonts w:ascii="Source Sans Pro" w:hAnsi="Source Sans Pro" w:cs="Calibri"/>
          <w:i/>
          <w:sz w:val="18"/>
          <w:szCs w:val="18"/>
        </w:rPr>
      </w:pPr>
      <w:bookmarkStart w:id="3" w:name="_Hlk205333230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Ćevap od</w:t>
      </w:r>
      <w:r w:rsidR="00290D69"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junećeg I </w:t>
      </w:r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svinjskog mesa 300 </w:t>
      </w:r>
      <w:proofErr w:type="gram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grama,</w:t>
      </w:r>
      <w:r w:rsidR="00290D69" w:rsidRPr="00E14430">
        <w:rPr>
          <w:rFonts w:ascii="Source Sans Pro" w:hAnsi="Source Sans Pro"/>
          <w:i/>
          <w:color w:val="000000" w:themeColor="text1"/>
          <w:sz w:val="18"/>
          <w:szCs w:val="18"/>
        </w:rPr>
        <w:t>kajmak</w:t>
      </w:r>
      <w:proofErr w:type="gramEnd"/>
      <w:r w:rsidR="00290D69"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urnebes, </w:t>
      </w:r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00gr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pomfrit</w:t>
      </w:r>
      <w:r w:rsidR="00290D69" w:rsidRPr="00E14430">
        <w:rPr>
          <w:rFonts w:ascii="Source Sans Pro" w:hAnsi="Source Sans Pro"/>
          <w:i/>
          <w:color w:val="000000" w:themeColor="text1"/>
          <w:sz w:val="18"/>
          <w:szCs w:val="18"/>
        </w:rPr>
        <w:t>a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paradajz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krastavac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kupus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salata</w:t>
      </w:r>
      <w:proofErr w:type="spellEnd"/>
      <w:r>
        <w:rPr>
          <w:rFonts w:ascii="Source Sans Pro" w:hAnsi="Source Sans Pro"/>
          <w:i/>
          <w:sz w:val="18"/>
          <w:szCs w:val="18"/>
        </w:rPr>
        <w:t xml:space="preserve">, </w:t>
      </w:r>
      <w:proofErr w:type="spellStart"/>
      <w:r w:rsidR="00431AEF">
        <w:rPr>
          <w:rFonts w:ascii="Source Sans Pro" w:hAnsi="Source Sans Pro"/>
          <w:i/>
          <w:sz w:val="18"/>
          <w:szCs w:val="18"/>
        </w:rPr>
        <w:t>lepinja</w:t>
      </w:r>
      <w:proofErr w:type="spellEnd"/>
    </w:p>
    <w:bookmarkEnd w:id="3"/>
    <w:p w14:paraId="46D50DFC" w14:textId="77777777" w:rsidR="001D7874" w:rsidRDefault="001D7874" w:rsidP="00AC56CE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640A75FC" w14:textId="7D7E1B8B" w:rsidR="005764A6" w:rsidRPr="002255C1" w:rsidRDefault="002255C1" w:rsidP="00AC56CE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Rtanjska</w:t>
      </w:r>
      <w:proofErr w:type="spellEnd"/>
      <w:r w:rsidR="004C178A"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="004C178A" w:rsidRPr="002255C1">
        <w:rPr>
          <w:rFonts w:ascii="Source Sans Pro" w:hAnsi="Source Sans Pro"/>
          <w:b/>
          <w:color w:val="000000" w:themeColor="text1"/>
          <w:sz w:val="32"/>
          <w:szCs w:val="32"/>
        </w:rPr>
        <w:t>punjena</w:t>
      </w:r>
      <w:proofErr w:type="spellEnd"/>
      <w:r w:rsidR="004C178A"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="004C178A" w:rsidRPr="002255C1">
        <w:rPr>
          <w:rFonts w:ascii="Source Sans Pro" w:hAnsi="Source Sans Pro"/>
          <w:b/>
          <w:color w:val="000000" w:themeColor="text1"/>
          <w:sz w:val="32"/>
          <w:szCs w:val="32"/>
        </w:rPr>
        <w:t>pljeskavica</w:t>
      </w:r>
      <w:proofErr w:type="spellEnd"/>
      <w:r w:rsidR="004C178A"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="00431AEF">
        <w:rPr>
          <w:rFonts w:ascii="Source Sans Pro" w:hAnsi="Source Sans Pro"/>
          <w:b/>
          <w:color w:val="000000" w:themeColor="text1"/>
          <w:sz w:val="32"/>
          <w:szCs w:val="32"/>
        </w:rPr>
        <w:t>na</w:t>
      </w:r>
      <w:proofErr w:type="spellEnd"/>
      <w:r w:rsidR="00431AEF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="00431AEF">
        <w:rPr>
          <w:rFonts w:ascii="Source Sans Pro" w:hAnsi="Source Sans Pro"/>
          <w:b/>
          <w:color w:val="000000" w:themeColor="text1"/>
          <w:sz w:val="32"/>
          <w:szCs w:val="32"/>
        </w:rPr>
        <w:t>kajmaku</w:t>
      </w:r>
      <w:proofErr w:type="spellEnd"/>
      <w:r w:rsidR="00E933B2" w:rsidRPr="002255C1">
        <w:rPr>
          <w:rFonts w:ascii="Source Sans Pro" w:hAnsi="Source Sans Pro"/>
          <w:color w:val="000000" w:themeColor="text1"/>
          <w:sz w:val="32"/>
          <w:szCs w:val="32"/>
        </w:rPr>
        <w:t xml:space="preserve"> …</w:t>
      </w:r>
      <w:r w:rsidR="005764A6" w:rsidRPr="002255C1">
        <w:rPr>
          <w:rFonts w:ascii="Source Sans Pro" w:hAnsi="Source Sans Pro"/>
          <w:color w:val="000000" w:themeColor="text1"/>
          <w:sz w:val="32"/>
          <w:szCs w:val="32"/>
        </w:rPr>
        <w:t>……</w:t>
      </w:r>
      <w:proofErr w:type="gramStart"/>
      <w:r w:rsidR="005764A6" w:rsidRPr="002255C1">
        <w:rPr>
          <w:rFonts w:ascii="Source Sans Pro" w:hAnsi="Source Sans Pro"/>
          <w:color w:val="000000" w:themeColor="text1"/>
          <w:sz w:val="32"/>
          <w:szCs w:val="32"/>
        </w:rPr>
        <w:t>…..</w:t>
      </w:r>
      <w:proofErr w:type="gramEnd"/>
      <w:r w:rsidR="005764A6" w:rsidRPr="002255C1">
        <w:rPr>
          <w:rFonts w:ascii="Source Sans Pro" w:hAnsi="Source Sans Pro"/>
          <w:color w:val="000000" w:themeColor="text1"/>
          <w:sz w:val="32"/>
          <w:szCs w:val="32"/>
        </w:rPr>
        <w:t>….</w:t>
      </w:r>
      <w:r w:rsidR="00AC56CE" w:rsidRPr="002255C1">
        <w:rPr>
          <w:rFonts w:ascii="Source Sans Pro" w:hAnsi="Source Sans Pro"/>
          <w:color w:val="000000" w:themeColor="text1"/>
          <w:sz w:val="32"/>
          <w:szCs w:val="32"/>
        </w:rPr>
        <w:t xml:space="preserve"> </w:t>
      </w:r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1.</w:t>
      </w:r>
      <w:r w:rsidR="007B6805">
        <w:rPr>
          <w:rFonts w:ascii="Source Sans Pro" w:hAnsi="Source Sans Pro"/>
          <w:b/>
          <w:color w:val="000000" w:themeColor="text1"/>
          <w:sz w:val="32"/>
          <w:szCs w:val="32"/>
        </w:rPr>
        <w:t>390</w:t>
      </w:r>
    </w:p>
    <w:p w14:paraId="114957C9" w14:textId="536997F1" w:rsidR="00F258A3" w:rsidRPr="002255C1" w:rsidRDefault="004C178A" w:rsidP="00AC56CE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  <w:bookmarkStart w:id="4" w:name="_Hlk205333139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Pljeskavica od svinjskog mesa 300gr punjena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kačkavaljem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I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dimljenom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slaninom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bookmarkStart w:id="5" w:name="_Hlk220425309"/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pomfrit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00gr, </w:t>
      </w:r>
      <w:proofErr w:type="spellStart"/>
      <w:r w:rsidR="00B0278C">
        <w:rPr>
          <w:rFonts w:ascii="Source Sans Pro" w:hAnsi="Source Sans Pro"/>
          <w:i/>
          <w:color w:val="000000" w:themeColor="text1"/>
          <w:sz w:val="18"/>
          <w:szCs w:val="18"/>
        </w:rPr>
        <w:t>kajmak</w:t>
      </w:r>
      <w:proofErr w:type="spellEnd"/>
      <w:r w:rsidR="00B0278C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paradajz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krastavac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kupus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salata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, hleb</w:t>
      </w:r>
      <w:bookmarkEnd w:id="4"/>
    </w:p>
    <w:bookmarkEnd w:id="5"/>
    <w:p w14:paraId="622B416A" w14:textId="2C1503AF" w:rsidR="00AC56CE" w:rsidRDefault="00AC56CE" w:rsidP="00AC56CE">
      <w:pPr>
        <w:rPr>
          <w:rFonts w:ascii="Source Sans Pro" w:hAnsi="Source Sans Pro" w:cs="Calibri"/>
          <w:b/>
          <w:sz w:val="32"/>
          <w:szCs w:val="32"/>
        </w:rPr>
      </w:pPr>
    </w:p>
    <w:p w14:paraId="451A8F20" w14:textId="23CE99CD" w:rsidR="00DE24D1" w:rsidRPr="001D7874" w:rsidRDefault="00DE24D1" w:rsidP="00DE24D1">
      <w:pPr>
        <w:rPr>
          <w:rFonts w:ascii="Source Sans Pro" w:hAnsi="Source Sans Pro"/>
          <w:color w:val="000000" w:themeColor="text1"/>
          <w:sz w:val="32"/>
          <w:szCs w:val="32"/>
        </w:rPr>
      </w:pPr>
      <w:bookmarkStart w:id="6" w:name="_Hlk220427766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Rtanjska dimljena vešalica </w:t>
      </w:r>
      <w:r w:rsidRPr="001D7874">
        <w:rPr>
          <w:rFonts w:ascii="Source Sans Pro" w:hAnsi="Source Sans Pro"/>
          <w:color w:val="000000" w:themeColor="text1"/>
          <w:sz w:val="32"/>
          <w:szCs w:val="32"/>
        </w:rPr>
        <w:t>……………………………….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1.</w:t>
      </w:r>
      <w:r w:rsidR="001D7874">
        <w:rPr>
          <w:rFonts w:ascii="Source Sans Pro" w:hAnsi="Source Sans Pro"/>
          <w:b/>
          <w:color w:val="000000" w:themeColor="text1"/>
          <w:sz w:val="32"/>
          <w:szCs w:val="32"/>
        </w:rPr>
        <w:t>4</w:t>
      </w:r>
      <w:r w:rsidR="00726331">
        <w:rPr>
          <w:rFonts w:ascii="Source Sans Pro" w:hAnsi="Source Sans Pro"/>
          <w:b/>
          <w:color w:val="000000" w:themeColor="text1"/>
          <w:sz w:val="32"/>
          <w:szCs w:val="32"/>
        </w:rPr>
        <w:t>90</w:t>
      </w:r>
    </w:p>
    <w:p w14:paraId="7A51BA11" w14:textId="05230930" w:rsidR="00DE24D1" w:rsidRDefault="00DE24D1" w:rsidP="00DE24D1">
      <w:pPr>
        <w:spacing w:before="0" w:line="240" w:lineRule="auto"/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color w:val="000000" w:themeColor="text1"/>
          <w:sz w:val="18"/>
          <w:szCs w:val="18"/>
        </w:rPr>
        <w:t xml:space="preserve">Domaća dimljena vešalica od svinjskog mesa 300gr, 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pomfrit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00gr, paradajz, krastavac, kupus salata, hleb</w:t>
      </w:r>
    </w:p>
    <w:p w14:paraId="2C241B3B" w14:textId="45D2D6CD" w:rsidR="001D7874" w:rsidRDefault="001D7874" w:rsidP="00DE24D1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44874838" w14:textId="714E7743" w:rsidR="001D7874" w:rsidRDefault="001D7874" w:rsidP="00DE24D1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436FEA05" w14:textId="181A3462" w:rsidR="001D7874" w:rsidRPr="001D7874" w:rsidRDefault="001D7874" w:rsidP="001D7874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Sve</w:t>
      </w:r>
      <w:r w:rsidR="00726331">
        <w:rPr>
          <w:rFonts w:ascii="Source Sans Pro" w:hAnsi="Source Sans Pro"/>
          <w:b/>
          <w:color w:val="000000" w:themeColor="text1"/>
          <w:sz w:val="32"/>
          <w:szCs w:val="32"/>
        </w:rPr>
        <w:t>ž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a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vešalica</w:t>
      </w:r>
      <w:proofErr w:type="spellEnd"/>
      <w:r w:rsidR="00B0278C">
        <w:rPr>
          <w:rFonts w:ascii="Source Sans Pro" w:hAnsi="Source Sans Pro"/>
          <w:b/>
          <w:color w:val="000000" w:themeColor="text1"/>
          <w:sz w:val="32"/>
          <w:szCs w:val="32"/>
        </w:rPr>
        <w:t xml:space="preserve"> u </w:t>
      </w:r>
      <w:proofErr w:type="spellStart"/>
      <w:r w:rsidR="00B0278C">
        <w:rPr>
          <w:rFonts w:ascii="Source Sans Pro" w:hAnsi="Source Sans Pro"/>
          <w:b/>
          <w:color w:val="000000" w:themeColor="text1"/>
          <w:sz w:val="32"/>
          <w:szCs w:val="32"/>
        </w:rPr>
        <w:t>sosu</w:t>
      </w:r>
      <w:proofErr w:type="spellEnd"/>
      <w:r w:rsidR="00B0278C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………………………… 1.1</w:t>
      </w:r>
      <w:r w:rsidR="00726331">
        <w:rPr>
          <w:rFonts w:ascii="Source Sans Pro" w:hAnsi="Source Sans Pro"/>
          <w:b/>
          <w:color w:val="000000" w:themeColor="text1"/>
          <w:sz w:val="32"/>
          <w:szCs w:val="32"/>
        </w:rPr>
        <w:t>90</w:t>
      </w:r>
    </w:p>
    <w:p w14:paraId="37719C55" w14:textId="571098AF" w:rsidR="001D7874" w:rsidRPr="002255C1" w:rsidRDefault="001D7874" w:rsidP="001D7874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Sveže meso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svinjskog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vrata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grama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r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00gr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pomfrit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>sos</w:t>
      </w:r>
      <w:proofErr w:type="spellEnd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 xml:space="preserve"> od </w:t>
      </w:r>
      <w:proofErr w:type="spellStart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>belog</w:t>
      </w:r>
      <w:proofErr w:type="spellEnd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>luka</w:t>
      </w:r>
      <w:proofErr w:type="spellEnd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 xml:space="preserve"> I </w:t>
      </w:r>
      <w:proofErr w:type="spellStart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>peršuna</w:t>
      </w:r>
      <w:proofErr w:type="spellEnd"/>
      <w:r w:rsidR="007B6805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paradajz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krastavac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kupus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salata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, hleb</w:t>
      </w:r>
    </w:p>
    <w:p w14:paraId="6A423428" w14:textId="77777777" w:rsidR="001D7874" w:rsidRPr="002255C1" w:rsidRDefault="001D7874" w:rsidP="00DE24D1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bookmarkEnd w:id="6"/>
    <w:p w14:paraId="3672180C" w14:textId="340D77B9" w:rsidR="00DE24D1" w:rsidRDefault="00DE24D1" w:rsidP="00DE24D1">
      <w:pPr>
        <w:spacing w:before="0" w:line="240" w:lineRule="auto"/>
        <w:rPr>
          <w:rFonts w:ascii="Source Sans Pro" w:hAnsi="Source Sans Pro"/>
          <w:color w:val="000000" w:themeColor="text1"/>
          <w:sz w:val="18"/>
          <w:szCs w:val="18"/>
        </w:rPr>
      </w:pPr>
    </w:p>
    <w:p w14:paraId="30418827" w14:textId="4300DC39" w:rsidR="00AC56CE" w:rsidRPr="001D7874" w:rsidRDefault="00AC56CE" w:rsidP="00AC56C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bookmarkStart w:id="7" w:name="_Hlk222749686"/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Timočka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dimljena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kobasica</w:t>
      </w:r>
      <w:proofErr w:type="spellEnd"/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………………………… </w:t>
      </w:r>
      <w:r w:rsidR="002255C1" w:rsidRPr="001D7874">
        <w:rPr>
          <w:rFonts w:ascii="Source Sans Pro" w:hAnsi="Source Sans Pro"/>
          <w:b/>
          <w:color w:val="000000" w:themeColor="text1"/>
          <w:sz w:val="32"/>
          <w:szCs w:val="32"/>
        </w:rPr>
        <w:t>1.</w:t>
      </w:r>
      <w:r w:rsidR="00726331">
        <w:rPr>
          <w:rFonts w:ascii="Source Sans Pro" w:hAnsi="Source Sans Pro"/>
          <w:b/>
          <w:color w:val="000000" w:themeColor="text1"/>
          <w:sz w:val="32"/>
          <w:szCs w:val="32"/>
        </w:rPr>
        <w:t>190</w:t>
      </w:r>
    </w:p>
    <w:p w14:paraId="5D10FE6F" w14:textId="0AC1ED03" w:rsidR="00AC56CE" w:rsidRPr="002255C1" w:rsidRDefault="00AC56CE" w:rsidP="00AC56C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Dimljena kobasica od mesa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divljači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grama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00gr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pomfrit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="00726331">
        <w:rPr>
          <w:rFonts w:ascii="Source Sans Pro" w:hAnsi="Source Sans Pro"/>
          <w:i/>
          <w:color w:val="000000" w:themeColor="text1"/>
          <w:sz w:val="18"/>
          <w:szCs w:val="18"/>
        </w:rPr>
        <w:t>senf</w:t>
      </w:r>
      <w:proofErr w:type="spellEnd"/>
      <w:r w:rsidR="0072633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paradajz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krastavac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kupus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salata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, hleb</w:t>
      </w:r>
    </w:p>
    <w:bookmarkEnd w:id="7"/>
    <w:p w14:paraId="21C04B45" w14:textId="5BD733AC" w:rsidR="007B6805" w:rsidRDefault="007B6805" w:rsidP="007B6805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69E632B6" w14:textId="3286A5BD" w:rsidR="00726331" w:rsidRPr="00726331" w:rsidRDefault="00726331" w:rsidP="007B6805">
      <w:pPr>
        <w:jc w:val="both"/>
        <w:rPr>
          <w:rFonts w:ascii="Source Sans Pro" w:hAnsi="Source Sans Pro" w:cs="Calibri"/>
          <w:b/>
          <w:color w:val="auto"/>
          <w:sz w:val="32"/>
          <w:szCs w:val="32"/>
        </w:rPr>
      </w:pP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Ljuta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paprika,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proja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,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kravlji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sir…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dopunite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svoj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fantastičan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obrok</w:t>
      </w:r>
      <w:proofErr w:type="spellEnd"/>
    </w:p>
    <w:p w14:paraId="564D936C" w14:textId="791D770A" w:rsidR="00726331" w:rsidRDefault="00726331" w:rsidP="007B6805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7A6CAE8B" w14:textId="77777777" w:rsidR="00726331" w:rsidRDefault="00726331" w:rsidP="007B6805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08E5E9A2" w14:textId="24C12BF6" w:rsidR="002255C1" w:rsidRPr="001D7874" w:rsidRDefault="002255C1" w:rsidP="007B6805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lastRenderedPageBreak/>
        <w:t>Timočki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ćevapi</w:t>
      </w:r>
      <w:proofErr w:type="spellEnd"/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………………………………… </w:t>
      </w:r>
      <w:r w:rsidR="006D5A84" w:rsidRPr="001D7874">
        <w:rPr>
          <w:rFonts w:ascii="Source Sans Pro" w:hAnsi="Source Sans Pro"/>
          <w:b/>
          <w:color w:val="000000" w:themeColor="text1"/>
          <w:sz w:val="32"/>
          <w:szCs w:val="32"/>
        </w:rPr>
        <w:t>1.2</w:t>
      </w:r>
      <w:r w:rsidR="006B6C5D" w:rsidRPr="001D7874">
        <w:rPr>
          <w:rFonts w:ascii="Source Sans Pro" w:hAnsi="Source Sans Pro"/>
          <w:b/>
          <w:color w:val="000000" w:themeColor="text1"/>
          <w:sz w:val="32"/>
          <w:szCs w:val="32"/>
        </w:rPr>
        <w:t>00</w:t>
      </w:r>
    </w:p>
    <w:p w14:paraId="77409522" w14:textId="6BDD9316" w:rsidR="002255C1" w:rsidRPr="006D5A84" w:rsidRDefault="002255C1" w:rsidP="002255C1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Ćevap</w:t>
      </w:r>
      <w:r w:rsidR="006D5A84" w:rsidRPr="006D5A84">
        <w:rPr>
          <w:rFonts w:ascii="Source Sans Pro" w:hAnsi="Source Sans Pro"/>
          <w:i/>
          <w:color w:val="000000" w:themeColor="text1"/>
          <w:sz w:val="18"/>
          <w:szCs w:val="18"/>
        </w:rPr>
        <w:t>i</w:t>
      </w: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od junećeg I ovčijeg mesa 300 grama,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00gr pomfrit, paradajz, krastavac, kupus salata, hleb</w:t>
      </w:r>
    </w:p>
    <w:p w14:paraId="206FA670" w14:textId="77777777" w:rsidR="00726331" w:rsidRDefault="00726331" w:rsidP="00AC56CE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</w:p>
    <w:p w14:paraId="45B96721" w14:textId="35873E59" w:rsidR="00F258A3" w:rsidRPr="006D5A84" w:rsidRDefault="004C178A" w:rsidP="00AC56CE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Sarajevski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</w:t>
      </w: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ćevap</w:t>
      </w:r>
      <w:proofErr w:type="spellEnd"/>
      <w:r w:rsidR="00F258A3" w:rsidRPr="006D5A84">
        <w:rPr>
          <w:rFonts w:ascii="Source Sans Pro" w:hAnsi="Source Sans Pro" w:cs="Calibri"/>
          <w:color w:val="000000" w:themeColor="text1"/>
          <w:sz w:val="32"/>
          <w:szCs w:val="32"/>
        </w:rPr>
        <w:t xml:space="preserve"> ……</w:t>
      </w:r>
      <w:r w:rsidRPr="006D5A84">
        <w:rPr>
          <w:rFonts w:ascii="Source Sans Pro" w:hAnsi="Source Sans Pro" w:cs="Calibri"/>
          <w:color w:val="000000" w:themeColor="text1"/>
          <w:sz w:val="32"/>
          <w:szCs w:val="32"/>
        </w:rPr>
        <w:t>…………….</w:t>
      </w:r>
      <w:r w:rsidR="00F258A3" w:rsidRPr="006D5A84">
        <w:rPr>
          <w:rFonts w:ascii="Source Sans Pro" w:hAnsi="Source Sans Pro" w:cs="Calibri"/>
          <w:color w:val="000000" w:themeColor="text1"/>
          <w:sz w:val="32"/>
          <w:szCs w:val="32"/>
        </w:rPr>
        <w:t>….</w:t>
      </w:r>
      <w:r w:rsidR="00AC56CE" w:rsidRPr="006D5A84">
        <w:rPr>
          <w:rFonts w:ascii="Source Sans Pro" w:hAnsi="Source Sans Pro" w:cs="Calibri"/>
          <w:color w:val="000000" w:themeColor="text1"/>
          <w:sz w:val="32"/>
          <w:szCs w:val="32"/>
        </w:rPr>
        <w:t xml:space="preserve"> </w:t>
      </w:r>
      <w:r w:rsidR="00AC56CE"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1.</w:t>
      </w:r>
      <w:r w:rsidR="006D5A84"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2</w:t>
      </w:r>
      <w:r w:rsidR="006B6C5D">
        <w:rPr>
          <w:rFonts w:ascii="Source Sans Pro" w:hAnsi="Source Sans Pro" w:cs="Calibri"/>
          <w:b/>
          <w:color w:val="000000" w:themeColor="text1"/>
          <w:sz w:val="32"/>
          <w:szCs w:val="32"/>
        </w:rPr>
        <w:t>00</w:t>
      </w:r>
    </w:p>
    <w:p w14:paraId="6956BC32" w14:textId="4B6EBD73" w:rsidR="00674CA4" w:rsidRPr="006D5A84" w:rsidRDefault="00674CA4" w:rsidP="00AC56CE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Ćevap od čistog junećeg mesa 300 grama,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00gr pomfrit, paradajz, krastavac, kupus salata, hleb</w:t>
      </w:r>
    </w:p>
    <w:p w14:paraId="50C287D5" w14:textId="649FFF2A" w:rsidR="00AC56CE" w:rsidRDefault="00AC56CE" w:rsidP="00AC56CE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</w:p>
    <w:p w14:paraId="41BF1683" w14:textId="2EEBFA22" w:rsidR="00674CA4" w:rsidRPr="006D5A84" w:rsidRDefault="00674CA4" w:rsidP="00AC56CE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>Banjalučki ćevap</w:t>
      </w:r>
      <w:r w:rsidR="001E5A04"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 xml:space="preserve"> ……</w:t>
      </w: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>..</w:t>
      </w:r>
      <w:r w:rsidR="001E5A04"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>………………</w:t>
      </w: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>…</w:t>
      </w:r>
      <w:r w:rsidR="00AC56CE"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 xml:space="preserve"> 1.</w:t>
      </w:r>
      <w:r w:rsidR="006D5A84" w:rsidRPr="006D5A84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>2</w:t>
      </w:r>
      <w:r w:rsidR="006B6C5D"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  <w:t>00</w:t>
      </w:r>
    </w:p>
    <w:p w14:paraId="46DD6AB6" w14:textId="6BB6D90A" w:rsidR="00674CA4" w:rsidRPr="006D5A84" w:rsidRDefault="00674CA4" w:rsidP="00AC56CE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bookmarkStart w:id="8" w:name="_Hlk207640427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Ćevap od junećeg I jagnjećeg mesa 300 grama, </w:t>
      </w:r>
      <w:r w:rsidR="006B6C5D"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00gr pomfrit, paradajz, krastavac, kupus salata, hleb</w:t>
      </w:r>
      <w:bookmarkEnd w:id="8"/>
    </w:p>
    <w:p w14:paraId="280B8219" w14:textId="2C50E863" w:rsidR="00AC56CE" w:rsidRDefault="00AC56CE" w:rsidP="00AC56CE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79464A7B" w14:textId="7C978506" w:rsidR="001D7874" w:rsidRPr="001D7874" w:rsidRDefault="001D7874" w:rsidP="001D7874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Pileći stek</w:t>
      </w:r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………………………… </w:t>
      </w:r>
      <w:r w:rsidR="00726331">
        <w:rPr>
          <w:rFonts w:ascii="Source Sans Pro" w:hAnsi="Source Sans Pro"/>
          <w:b/>
          <w:color w:val="000000" w:themeColor="text1"/>
          <w:sz w:val="32"/>
          <w:szCs w:val="32"/>
        </w:rPr>
        <w:t>990</w:t>
      </w:r>
    </w:p>
    <w:p w14:paraId="18A44D84" w14:textId="51C39484" w:rsidR="001D7874" w:rsidRPr="002255C1" w:rsidRDefault="001D7874" w:rsidP="001D7874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Sveži pileći batak bez kostiju 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300 grama, </w:t>
      </w:r>
      <w:r>
        <w:rPr>
          <w:rFonts w:ascii="Source Sans Pro" w:hAnsi="Source Sans Pro"/>
          <w:i/>
          <w:color w:val="000000" w:themeColor="text1"/>
          <w:sz w:val="18"/>
          <w:szCs w:val="18"/>
        </w:rPr>
        <w:t>1</w:t>
      </w: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00gr pomfrit, paradajz, krastavac, kupus salata, hleb</w:t>
      </w:r>
    </w:p>
    <w:p w14:paraId="36EFE1A0" w14:textId="77777777" w:rsidR="001D7874" w:rsidRDefault="001D7874" w:rsidP="00AC56CE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1DACC9EA" w14:textId="21657432" w:rsidR="00AC56CE" w:rsidRPr="001D7874" w:rsidRDefault="00AC56CE" w:rsidP="00AC56C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Rtanjski gula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  <w:lang w:val="sr-Latn-RS"/>
        </w:rPr>
        <w:t>š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..………………………………… 900</w:t>
      </w:r>
    </w:p>
    <w:p w14:paraId="08CADDDE" w14:textId="50CDAE81" w:rsidR="00AC56CE" w:rsidRPr="00405384" w:rsidRDefault="00405384" w:rsidP="00AC56C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Gulaš pripremljen od mesa divljači poslužen sa krompir pireo</w:t>
      </w:r>
      <w:r>
        <w:rPr>
          <w:rFonts w:ascii="Source Sans Pro" w:hAnsi="Source Sans Pro"/>
          <w:i/>
          <w:color w:val="000000" w:themeColor="text1"/>
          <w:sz w:val="18"/>
          <w:szCs w:val="18"/>
        </w:rPr>
        <w:t>m</w:t>
      </w:r>
    </w:p>
    <w:p w14:paraId="52D2B67E" w14:textId="77777777" w:rsidR="001D7874" w:rsidRDefault="001D7874" w:rsidP="007A6300">
      <w:pPr>
        <w:pStyle w:val="Title"/>
      </w:pPr>
      <w:bookmarkStart w:id="9" w:name="_Hlk177900342"/>
      <w:bookmarkEnd w:id="2"/>
    </w:p>
    <w:bookmarkEnd w:id="1"/>
    <w:p w14:paraId="0DE5C615" w14:textId="1E6E87BC" w:rsidR="001D7874" w:rsidRDefault="001D7874" w:rsidP="007A6300">
      <w:pPr>
        <w:pStyle w:val="Title"/>
      </w:pPr>
    </w:p>
    <w:p w14:paraId="1159ECE0" w14:textId="41E0FBFB" w:rsidR="007B6805" w:rsidRDefault="007B6805" w:rsidP="007B6805"/>
    <w:p w14:paraId="6F2FA545" w14:textId="77777777" w:rsidR="007B6805" w:rsidRPr="007B6805" w:rsidRDefault="007B6805" w:rsidP="007B6805"/>
    <w:sdt>
      <w:sdtPr>
        <w:id w:val="274375260"/>
        <w:placeholder>
          <w:docPart w:val="2E4947A915E14F44A0BFB96B6ED40975"/>
        </w:placeholder>
        <w:temporary/>
        <w:showingPlcHdr/>
        <w15:appearance w15:val="hidden"/>
      </w:sdtPr>
      <w:sdtEndPr/>
      <w:sdtContent>
        <w:p w14:paraId="7C67E5C2" w14:textId="42ECB9C4" w:rsidR="007A6300" w:rsidRPr="00027ADA" w:rsidRDefault="007A6300" w:rsidP="007A6300">
          <w:pPr>
            <w:pStyle w:val="Title"/>
          </w:pPr>
          <w:r w:rsidRPr="00F54630">
            <w:t>Menu</w:t>
          </w:r>
        </w:p>
      </w:sdtContent>
    </w:sdt>
    <w:bookmarkEnd w:id="9" w:displacedByCustomXml="prev"/>
    <w:p w14:paraId="38E62C74" w14:textId="77777777" w:rsidR="007A6300" w:rsidRPr="007A6300" w:rsidRDefault="007A6300" w:rsidP="007A6300">
      <w:pPr>
        <w:pStyle w:val="Heading1"/>
        <w:rPr>
          <w:rFonts w:ascii="Calibri" w:hAnsi="Calibri" w:cs="Calibri"/>
          <w:b/>
          <w:i/>
          <w:sz w:val="70"/>
          <w:szCs w:val="70"/>
          <w:lang w:val="sr-Latn-RS"/>
        </w:rPr>
      </w:pPr>
      <w:r>
        <w:rPr>
          <w:rFonts w:ascii="Source Sans Pro" w:hAnsi="Source Sans Pro"/>
          <w:b/>
          <w:i/>
          <w:sz w:val="70"/>
          <w:szCs w:val="70"/>
        </w:rPr>
        <w:t>Karta pi</w:t>
      </w:r>
      <w:r>
        <w:rPr>
          <w:rFonts w:ascii="Calibri" w:hAnsi="Calibri" w:cs="Calibri"/>
          <w:b/>
          <w:i/>
          <w:sz w:val="70"/>
          <w:szCs w:val="70"/>
        </w:rPr>
        <w:t>ća</w:t>
      </w:r>
    </w:p>
    <w:p w14:paraId="348B7309" w14:textId="77777777" w:rsidR="001D7874" w:rsidRDefault="001D7874" w:rsidP="007A6300">
      <w:pPr>
        <w:pStyle w:val="Heading2"/>
        <w:rPr>
          <w:rFonts w:cs="Sans Serif Collection"/>
        </w:rPr>
      </w:pPr>
    </w:p>
    <w:p w14:paraId="7144240C" w14:textId="17EB2F8A" w:rsidR="007A6300" w:rsidRPr="00F00587" w:rsidRDefault="007A6300" w:rsidP="007A6300">
      <w:pPr>
        <w:pStyle w:val="Heading2"/>
        <w:rPr>
          <w:rFonts w:ascii="Sans Serif Collection" w:hAnsi="Sans Serif Collection" w:cs="Sans Serif Collection"/>
        </w:rPr>
      </w:pPr>
      <w:r>
        <w:rPr>
          <w:rFonts w:cs="Sans Serif Collection"/>
        </w:rPr>
        <w:t>Topli napici</w:t>
      </w:r>
    </w:p>
    <w:p w14:paraId="5E27CC41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Doma</w:t>
      </w:r>
      <w:r w:rsidRPr="00405384">
        <w:rPr>
          <w:rFonts w:ascii="Source Sans Pro" w:hAnsi="Source Sans Pro" w:cs="Calibri"/>
          <w:b/>
          <w:color w:val="000000" w:themeColor="text1"/>
        </w:rPr>
        <w:t>ća kafa</w:t>
      </w:r>
      <w:r w:rsidRPr="00405384">
        <w:rPr>
          <w:rFonts w:ascii="Source Sans Pro" w:hAnsi="Source Sans Pro"/>
          <w:b/>
          <w:color w:val="000000" w:themeColor="text1"/>
        </w:rPr>
        <w:t xml:space="preserve"> ……………………………….. 150</w:t>
      </w:r>
    </w:p>
    <w:p w14:paraId="37D3C908" w14:textId="00B3F6F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Espresso ………………..…. 1</w:t>
      </w:r>
      <w:r w:rsidR="00AC56CE" w:rsidRPr="00405384">
        <w:rPr>
          <w:rFonts w:ascii="Source Sans Pro" w:hAnsi="Source Sans Pro"/>
          <w:b/>
          <w:color w:val="000000" w:themeColor="text1"/>
        </w:rPr>
        <w:t>9</w:t>
      </w:r>
      <w:r w:rsidRPr="00405384">
        <w:rPr>
          <w:rFonts w:ascii="Source Sans Pro" w:hAnsi="Source Sans Pro"/>
          <w:b/>
          <w:color w:val="000000" w:themeColor="text1"/>
        </w:rPr>
        <w:t xml:space="preserve">0 </w:t>
      </w:r>
    </w:p>
    <w:p w14:paraId="52D41591" w14:textId="3CA79789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Nescaffe ……………….…… </w:t>
      </w:r>
      <w:r w:rsidR="00AC56CE" w:rsidRPr="00405384">
        <w:rPr>
          <w:rFonts w:ascii="Source Sans Pro" w:hAnsi="Source Sans Pro"/>
          <w:b/>
          <w:color w:val="000000" w:themeColor="text1"/>
        </w:rPr>
        <w:t>200</w:t>
      </w:r>
    </w:p>
    <w:p w14:paraId="2D4C3777" w14:textId="083D4ABA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Cappuccino ………………………….. </w:t>
      </w:r>
      <w:r w:rsidR="00AC56CE" w:rsidRPr="00405384">
        <w:rPr>
          <w:rFonts w:ascii="Source Sans Pro" w:hAnsi="Source Sans Pro"/>
          <w:b/>
          <w:color w:val="000000" w:themeColor="text1"/>
        </w:rPr>
        <w:t>200</w:t>
      </w:r>
    </w:p>
    <w:p w14:paraId="5FF89743" w14:textId="6B4E0B51" w:rsidR="007A6300" w:rsidRPr="00405384" w:rsidRDefault="007A6300" w:rsidP="007A6300">
      <w:pPr>
        <w:rPr>
          <w:rFonts w:ascii="Source Sans Pro" w:hAnsi="Source Sans Pro"/>
          <w:b/>
          <w:color w:val="000000" w:themeColor="text1"/>
          <w:lang w:val="sr-Latn-RS"/>
        </w:rPr>
      </w:pPr>
      <w:r w:rsidRPr="00405384">
        <w:rPr>
          <w:rFonts w:ascii="Source Sans Pro" w:hAnsi="Source Sans Pro"/>
          <w:b/>
          <w:color w:val="000000" w:themeColor="text1"/>
          <w:lang w:val="sr-Latn-RS"/>
        </w:rPr>
        <w:t xml:space="preserve">Rtanjski </w:t>
      </w:r>
      <w:r w:rsidRPr="00405384">
        <w:rPr>
          <w:rFonts w:ascii="Source Sans Pro" w:hAnsi="Source Sans Pro" w:cs="Calibri"/>
          <w:b/>
          <w:color w:val="000000" w:themeColor="text1"/>
          <w:lang w:val="sr-Latn-RS"/>
        </w:rPr>
        <w:t>čaj</w:t>
      </w:r>
      <w:r w:rsidRPr="00405384">
        <w:rPr>
          <w:rFonts w:ascii="Source Sans Pro" w:hAnsi="Source Sans Pro"/>
          <w:b/>
          <w:color w:val="000000" w:themeColor="text1"/>
          <w:lang w:val="sr-Latn-RS"/>
        </w:rPr>
        <w:t xml:space="preserve"> ........................................... 1</w:t>
      </w:r>
      <w:r w:rsidR="00AC56CE" w:rsidRPr="00405384">
        <w:rPr>
          <w:rFonts w:ascii="Source Sans Pro" w:hAnsi="Source Sans Pro"/>
          <w:b/>
          <w:color w:val="000000" w:themeColor="text1"/>
          <w:lang w:val="sr-Latn-RS"/>
        </w:rPr>
        <w:t>5</w:t>
      </w:r>
      <w:r w:rsidRPr="00405384">
        <w:rPr>
          <w:rFonts w:ascii="Source Sans Pro" w:hAnsi="Source Sans Pro"/>
          <w:b/>
          <w:color w:val="000000" w:themeColor="text1"/>
          <w:lang w:val="sr-Latn-RS"/>
        </w:rPr>
        <w:t>0</w:t>
      </w:r>
    </w:p>
    <w:p w14:paraId="64058C73" w14:textId="5234FDAC" w:rsidR="007A6300" w:rsidRDefault="007A6300" w:rsidP="007A6300">
      <w:pPr>
        <w:pStyle w:val="Heading2"/>
        <w:rPr>
          <w:rFonts w:cs="Sans Serif Collection"/>
        </w:rPr>
      </w:pPr>
      <w:r w:rsidRPr="007A6300">
        <w:rPr>
          <w:rFonts w:cs="Sans Serif Collection"/>
        </w:rPr>
        <w:t>Bezalkoholna</w:t>
      </w:r>
      <w:r w:rsidR="00AC56CE">
        <w:rPr>
          <w:rFonts w:cs="Sans Serif Collection"/>
        </w:rPr>
        <w:t xml:space="preserve"> pica</w:t>
      </w:r>
    </w:p>
    <w:p w14:paraId="43E9FB0F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Prirodni voćni sok (višnja, jabuka) ………………………….. 200</w:t>
      </w:r>
    </w:p>
    <w:p w14:paraId="02513BC8" w14:textId="79726B31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Coca cola …………………………………………………… </w:t>
      </w:r>
      <w:r w:rsidR="00AC56CE" w:rsidRPr="00405384">
        <w:rPr>
          <w:rFonts w:ascii="Source Sans Pro" w:hAnsi="Source Sans Pro"/>
          <w:b/>
          <w:color w:val="000000" w:themeColor="text1"/>
        </w:rPr>
        <w:t>2</w:t>
      </w:r>
      <w:r w:rsidR="00726331">
        <w:rPr>
          <w:rFonts w:ascii="Source Sans Pro" w:hAnsi="Source Sans Pro"/>
          <w:b/>
          <w:color w:val="000000" w:themeColor="text1"/>
        </w:rPr>
        <w:t>20</w:t>
      </w:r>
    </w:p>
    <w:p w14:paraId="016F0628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Kisela voda 1l …………………………………………… 150</w:t>
      </w:r>
    </w:p>
    <w:p w14:paraId="48733A2E" w14:textId="77777777" w:rsidR="007A6300" w:rsidRDefault="007A6300" w:rsidP="007A6300">
      <w:pPr>
        <w:rPr>
          <w:rFonts w:ascii="Source Sans Pro" w:hAnsi="Source Sans Pro"/>
          <w:b/>
        </w:rPr>
      </w:pPr>
    </w:p>
    <w:p w14:paraId="078BD948" w14:textId="77777777" w:rsidR="007A6300" w:rsidRDefault="007A6300" w:rsidP="007A6300">
      <w:pPr>
        <w:rPr>
          <w:rFonts w:ascii="Source Sans Pro" w:hAnsi="Source Sans Pro"/>
          <w:b/>
        </w:rPr>
      </w:pPr>
    </w:p>
    <w:p w14:paraId="1B1B63CB" w14:textId="77777777" w:rsidR="007A6300" w:rsidRDefault="007A6300" w:rsidP="007A6300">
      <w:pPr>
        <w:rPr>
          <w:rFonts w:ascii="Source Sans Pro" w:hAnsi="Source Sans Pro"/>
          <w:b/>
        </w:rPr>
      </w:pPr>
    </w:p>
    <w:p w14:paraId="0D0797A8" w14:textId="77777777" w:rsidR="001D7874" w:rsidRDefault="001D7874" w:rsidP="00E05919">
      <w:pPr>
        <w:pStyle w:val="Heading2"/>
        <w:rPr>
          <w:rFonts w:cs="Cambria"/>
          <w:i/>
        </w:rPr>
      </w:pPr>
    </w:p>
    <w:p w14:paraId="04D024E9" w14:textId="64C8F90F" w:rsidR="00E05919" w:rsidRPr="00E05919" w:rsidRDefault="00E05919" w:rsidP="00E05919">
      <w:pPr>
        <w:pStyle w:val="Heading2"/>
        <w:rPr>
          <w:rFonts w:cs="Sans Serif Collection"/>
          <w:i/>
        </w:rPr>
      </w:pPr>
      <w:r w:rsidRPr="00E05919">
        <w:rPr>
          <w:rFonts w:cs="Cambria"/>
          <w:i/>
        </w:rPr>
        <w:t>Alkoholna pica I likeri</w:t>
      </w:r>
    </w:p>
    <w:p w14:paraId="4024C108" w14:textId="0D192CB8" w:rsidR="00E05919" w:rsidRDefault="00E05919" w:rsidP="00E05919">
      <w:pPr>
        <w:rPr>
          <w:rFonts w:ascii="Source Sans Pro" w:hAnsi="Source Sans Pro"/>
          <w:b/>
        </w:rPr>
      </w:pPr>
    </w:p>
    <w:p w14:paraId="19D54C96" w14:textId="26E7E3BF" w:rsidR="007709BB" w:rsidRDefault="007709BB" w:rsidP="00E05919">
      <w:pPr>
        <w:rPr>
          <w:rFonts w:ascii="Source Sans Pro" w:hAnsi="Source Sans Pro"/>
          <w:b/>
        </w:rPr>
      </w:pPr>
    </w:p>
    <w:p w14:paraId="2918D447" w14:textId="389482FB" w:rsidR="007709BB" w:rsidRDefault="007709BB" w:rsidP="00E05919">
      <w:pPr>
        <w:rPr>
          <w:rFonts w:ascii="Source Sans Pro" w:hAnsi="Source Sans Pro"/>
          <w:b/>
        </w:rPr>
      </w:pPr>
    </w:p>
    <w:p w14:paraId="3471B332" w14:textId="77777777" w:rsidR="007709BB" w:rsidRDefault="007709BB" w:rsidP="00E05919">
      <w:pPr>
        <w:rPr>
          <w:rFonts w:ascii="Source Sans Pro" w:hAnsi="Source Sans Pro"/>
          <w:b/>
        </w:rPr>
      </w:pPr>
    </w:p>
    <w:p w14:paraId="5D0E2732" w14:textId="355D856C" w:rsidR="00E05919" w:rsidRPr="00405384" w:rsidRDefault="00AC56CE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Domaća rakija (šljiva, dunja, kajsija)</w:t>
      </w:r>
      <w:r w:rsidR="00E05919" w:rsidRPr="00405384">
        <w:rPr>
          <w:rFonts w:ascii="Source Sans Pro" w:hAnsi="Source Sans Pro"/>
          <w:b/>
          <w:color w:val="000000" w:themeColor="text1"/>
        </w:rPr>
        <w:t xml:space="preserve"> …….. </w:t>
      </w:r>
      <w:r w:rsidRPr="00405384">
        <w:rPr>
          <w:rFonts w:ascii="Source Sans Pro" w:hAnsi="Source Sans Pro"/>
          <w:b/>
          <w:color w:val="000000" w:themeColor="text1"/>
        </w:rPr>
        <w:t>200</w:t>
      </w:r>
    </w:p>
    <w:p w14:paraId="2ED0744F" w14:textId="1A192556" w:rsidR="00E05919" w:rsidRPr="00405384" w:rsidRDefault="00E0591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Pelinkovac ………………………………………. </w:t>
      </w:r>
      <w:r w:rsidR="00AC56CE" w:rsidRPr="00405384">
        <w:rPr>
          <w:rFonts w:ascii="Source Sans Pro" w:hAnsi="Source Sans Pro"/>
          <w:b/>
          <w:color w:val="000000" w:themeColor="text1"/>
        </w:rPr>
        <w:t>230</w:t>
      </w:r>
    </w:p>
    <w:p w14:paraId="0E0AC315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Doma</w:t>
      </w:r>
      <w:r w:rsidRPr="00405384">
        <w:rPr>
          <w:rFonts w:ascii="Source Sans Pro" w:hAnsi="Source Sans Pro" w:cs="Calibri"/>
          <w:b/>
          <w:color w:val="000000" w:themeColor="text1"/>
        </w:rPr>
        <w:t>ća orahovača ………………………………………. 200</w:t>
      </w:r>
    </w:p>
    <w:p w14:paraId="4DEAC1F0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Domaća višnjevača ……………………………………………. 200</w:t>
      </w:r>
    </w:p>
    <w:p w14:paraId="421EEEB3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</w:p>
    <w:p w14:paraId="37B8330D" w14:textId="08FCDDB4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 xml:space="preserve">Pivo zaječarsko ………………………………………… </w:t>
      </w:r>
      <w:r w:rsidR="00AC56CE" w:rsidRPr="00405384">
        <w:rPr>
          <w:rFonts w:ascii="Source Sans Pro" w:hAnsi="Source Sans Pro" w:cs="Calibri"/>
          <w:b/>
          <w:color w:val="000000" w:themeColor="text1"/>
        </w:rPr>
        <w:t>220</w:t>
      </w:r>
    </w:p>
    <w:p w14:paraId="308B5463" w14:textId="6790E0AD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 xml:space="preserve">Belo vino kuće ………………………………………… </w:t>
      </w:r>
      <w:r w:rsidR="00AC56CE" w:rsidRPr="00405384">
        <w:rPr>
          <w:rFonts w:ascii="Source Sans Pro" w:hAnsi="Source Sans Pro" w:cs="Calibri"/>
          <w:b/>
          <w:color w:val="000000" w:themeColor="text1"/>
        </w:rPr>
        <w:t>700</w:t>
      </w:r>
    </w:p>
    <w:p w14:paraId="6C312B8F" w14:textId="009CF36C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 xml:space="preserve">Crveno vino kuće ………………………………… </w:t>
      </w:r>
      <w:r w:rsidR="00AC56CE" w:rsidRPr="00405384">
        <w:rPr>
          <w:rFonts w:ascii="Source Sans Pro" w:hAnsi="Source Sans Pro" w:cs="Calibri"/>
          <w:b/>
          <w:color w:val="000000" w:themeColor="text1"/>
        </w:rPr>
        <w:t>800</w:t>
      </w:r>
    </w:p>
    <w:p w14:paraId="356105BC" w14:textId="1AF44948" w:rsidR="00E05919" w:rsidRPr="00405384" w:rsidRDefault="00E05919" w:rsidP="00E05919">
      <w:pPr>
        <w:rPr>
          <w:rFonts w:ascii="Source Sans Pro" w:hAnsi="Source Sans Pro" w:cs="Calibri"/>
          <w:b/>
          <w:color w:val="000000" w:themeColor="text1"/>
        </w:rPr>
      </w:pPr>
    </w:p>
    <w:p w14:paraId="28AC0063" w14:textId="69979667" w:rsidR="007912E5" w:rsidRPr="00405384" w:rsidRDefault="007912E5" w:rsidP="00E05919">
      <w:pPr>
        <w:rPr>
          <w:rFonts w:ascii="Source Sans Pro" w:hAnsi="Source Sans Pro" w:cs="Calibri"/>
          <w:b/>
          <w:color w:val="000000" w:themeColor="text1"/>
        </w:rPr>
      </w:pPr>
    </w:p>
    <w:p w14:paraId="7771CF59" w14:textId="642C72AE" w:rsidR="007912E5" w:rsidRDefault="007912E5" w:rsidP="00E05919">
      <w:pPr>
        <w:rPr>
          <w:rFonts w:ascii="Calibri" w:hAnsi="Calibri" w:cs="Calibri"/>
          <w:b/>
        </w:rPr>
      </w:pPr>
    </w:p>
    <w:p w14:paraId="1838660A" w14:textId="46AF4587" w:rsidR="007912E5" w:rsidRDefault="007912E5" w:rsidP="00E05919">
      <w:pPr>
        <w:rPr>
          <w:rFonts w:ascii="Calibri" w:hAnsi="Calibri" w:cs="Calibri"/>
          <w:b/>
        </w:rPr>
      </w:pPr>
    </w:p>
    <w:p w14:paraId="4D0B3937" w14:textId="429EBF68" w:rsidR="007912E5" w:rsidRDefault="007912E5" w:rsidP="00E05919">
      <w:pPr>
        <w:rPr>
          <w:rFonts w:ascii="Calibri" w:hAnsi="Calibri" w:cs="Calibri"/>
          <w:b/>
        </w:rPr>
      </w:pPr>
    </w:p>
    <w:p w14:paraId="5F21DD1C" w14:textId="312C5D54" w:rsidR="007912E5" w:rsidRDefault="007912E5" w:rsidP="00E05919">
      <w:pPr>
        <w:rPr>
          <w:rFonts w:ascii="Calibri" w:hAnsi="Calibri" w:cs="Calibri"/>
          <w:b/>
        </w:rPr>
      </w:pPr>
    </w:p>
    <w:p w14:paraId="0E053769" w14:textId="792B6D17" w:rsidR="007912E5" w:rsidRDefault="007912E5" w:rsidP="00E05919">
      <w:pPr>
        <w:rPr>
          <w:rFonts w:ascii="Calibri" w:hAnsi="Calibri" w:cs="Calibri"/>
          <w:b/>
        </w:rPr>
      </w:pPr>
    </w:p>
    <w:p w14:paraId="6625CFA4" w14:textId="77777777" w:rsidR="007A6300" w:rsidRPr="007A6300" w:rsidRDefault="007A6300" w:rsidP="007A6300">
      <w:pPr>
        <w:rPr>
          <w:rFonts w:ascii="Source Sans Pro" w:hAnsi="Source Sans Pro"/>
          <w:b/>
        </w:rPr>
      </w:pPr>
    </w:p>
    <w:p w14:paraId="539BB852" w14:textId="07AC5E77" w:rsidR="007A6300" w:rsidRDefault="007A6300" w:rsidP="007A6300"/>
    <w:p w14:paraId="7AB0C1A9" w14:textId="6A027515" w:rsidR="00AC56CE" w:rsidRDefault="00AC56CE" w:rsidP="007A6300"/>
    <w:p w14:paraId="37FCC051" w14:textId="4AD1DFF9" w:rsidR="007912E5" w:rsidRDefault="00C015ED" w:rsidP="007912E5">
      <w:pPr>
        <w:pStyle w:val="Title"/>
      </w:pPr>
      <w:r>
        <w:t>V</w:t>
      </w:r>
      <w:r w:rsidR="007912E5">
        <w:t>ila Saturea</w:t>
      </w:r>
    </w:p>
    <w:p w14:paraId="7A41FD70" w14:textId="50A4B676" w:rsidR="0025787E" w:rsidRDefault="0025787E" w:rsidP="0025787E"/>
    <w:p w14:paraId="59F8A19C" w14:textId="325CC839" w:rsidR="0025787E" w:rsidRDefault="0025787E" w:rsidP="0025787E"/>
    <w:p w14:paraId="2C79F16C" w14:textId="5D2F9759" w:rsidR="0025787E" w:rsidRDefault="0025787E" w:rsidP="0025787E"/>
    <w:p w14:paraId="05EAE6F5" w14:textId="18679B50" w:rsidR="00FD68DB" w:rsidRDefault="0025787E" w:rsidP="0025787E">
      <w:pPr>
        <w:jc w:val="both"/>
      </w:pPr>
      <w:r>
        <w:t xml:space="preserve">        </w:t>
      </w:r>
    </w:p>
    <w:p w14:paraId="7E4D49DE" w14:textId="7617C833" w:rsidR="00FD68DB" w:rsidRDefault="00FD68DB" w:rsidP="0025787E">
      <w:pPr>
        <w:jc w:val="both"/>
      </w:pPr>
    </w:p>
    <w:p w14:paraId="096844CA" w14:textId="0023C165" w:rsidR="00FD68DB" w:rsidRDefault="00FD68DB" w:rsidP="0025787E">
      <w:pPr>
        <w:jc w:val="both"/>
      </w:pPr>
    </w:p>
    <w:p w14:paraId="76BEE228" w14:textId="40FEFAFD" w:rsidR="00FD68DB" w:rsidRDefault="00FD68DB" w:rsidP="0025787E">
      <w:pPr>
        <w:jc w:val="both"/>
      </w:pPr>
    </w:p>
    <w:p w14:paraId="5F3EB299" w14:textId="33B6B2F7" w:rsidR="00FD68DB" w:rsidRDefault="003F7762" w:rsidP="003F7762">
      <w:pPr>
        <w:pStyle w:val="NormalWeb"/>
      </w:pPr>
      <w:r>
        <w:rPr>
          <w:noProof/>
        </w:rPr>
        <w:drawing>
          <wp:inline distT="0" distB="0" distL="0" distR="0" wp14:anchorId="580F6EBF" wp14:editId="75C8E64F">
            <wp:extent cx="1314450" cy="1314450"/>
            <wp:effectExtent l="0" t="0" r="0" b="0"/>
            <wp:docPr id="5" name="Picture 5" descr="C:\Users\BG Computers\Downloads\URL 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 Computers\Downloads\URL QR Co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9A71CA0" wp14:editId="215C79B7">
            <wp:extent cx="1314450" cy="1314450"/>
            <wp:effectExtent l="0" t="0" r="0" b="0"/>
            <wp:docPr id="7" name="Picture 7" descr="C:\Users\BG Computers\Downloads\URL QR 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G Computers\Downloads\URL QR Cod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7E4CA073" wp14:editId="45B6872D">
            <wp:extent cx="1285875" cy="1285875"/>
            <wp:effectExtent l="0" t="0" r="9525" b="9525"/>
            <wp:docPr id="9" name="Picture 9" descr="C:\Users\BG Computers\Downloads\URL QR 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G Computers\Downloads\URL QR Code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8008268" wp14:editId="29146DEE">
            <wp:extent cx="1266825" cy="1266825"/>
            <wp:effectExtent l="0" t="0" r="9525" b="9525"/>
            <wp:docPr id="11" name="Picture 11" descr="C:\Users\BG Computers\Downloads\URL QR 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G Computers\Downloads\URL QR Code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7F49" w14:textId="36A87F05" w:rsidR="0025787E" w:rsidRPr="0025787E" w:rsidRDefault="0025787E" w:rsidP="0025787E">
      <w:pPr>
        <w:jc w:val="both"/>
      </w:pPr>
      <w:r>
        <w:t xml:space="preserve">       Meni eng                     Meni ger                       Meni ita                   Meni rom</w:t>
      </w:r>
    </w:p>
    <w:p w14:paraId="614C0470" w14:textId="77777777" w:rsidR="00D90B28" w:rsidRDefault="00D90B28" w:rsidP="007912E5">
      <w:pPr>
        <w:jc w:val="both"/>
      </w:pPr>
    </w:p>
    <w:sectPr w:rsidR="00D90B28" w:rsidSect="00DE24D1">
      <w:headerReference w:type="default" r:id="rId14"/>
      <w:footerReference w:type="default" r:id="rId15"/>
      <w:pgSz w:w="12240" w:h="15840" w:code="1"/>
      <w:pgMar w:top="1530" w:right="1077" w:bottom="36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E30CB" w14:textId="77777777" w:rsidR="00CB2B56" w:rsidRDefault="00CB2B56" w:rsidP="007D2655">
      <w:pPr>
        <w:spacing w:line="240" w:lineRule="auto"/>
      </w:pPr>
      <w:r>
        <w:separator/>
      </w:r>
    </w:p>
  </w:endnote>
  <w:endnote w:type="continuationSeparator" w:id="0">
    <w:p w14:paraId="6F48F278" w14:textId="77777777" w:rsidR="00CB2B56" w:rsidRDefault="00CB2B56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DD97" w14:textId="77777777" w:rsidR="00DC544E" w:rsidRDefault="00DC544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F6FD30" wp14:editId="2D5BFBD9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99" name="Graphic 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BE333" w14:textId="77777777" w:rsidR="00CB2B56" w:rsidRDefault="00CB2B56" w:rsidP="007D2655">
      <w:pPr>
        <w:spacing w:line="240" w:lineRule="auto"/>
      </w:pPr>
      <w:r>
        <w:separator/>
      </w:r>
    </w:p>
  </w:footnote>
  <w:footnote w:type="continuationSeparator" w:id="0">
    <w:p w14:paraId="7CC640DF" w14:textId="77777777" w:rsidR="00CB2B56" w:rsidRDefault="00CB2B56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5806" w14:textId="0E3B728F" w:rsidR="00DC544E" w:rsidRDefault="00DC544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9E5CDAF" wp14:editId="19A688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2DE5EF9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360CD48" wp14:editId="53AFFCB3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9FB13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17E4C0D" wp14:editId="05384D37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98" name="Graphic 9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1V9ZhngR6YyFiiqkkVmDFbuKrZKf2OXyw/JKYDA01PkzCSU4hM6NXy/ef5u1lpYZau8Si7hNoXamIQ+YocoWuA==" w:salt="ykRBwCy8mLElGPriEDrDH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87"/>
    <w:rsid w:val="00005325"/>
    <w:rsid w:val="0001596E"/>
    <w:rsid w:val="00027ADA"/>
    <w:rsid w:val="00060C50"/>
    <w:rsid w:val="0009343A"/>
    <w:rsid w:val="00094F88"/>
    <w:rsid w:val="000A1B62"/>
    <w:rsid w:val="000B5F56"/>
    <w:rsid w:val="000C584A"/>
    <w:rsid w:val="000F730F"/>
    <w:rsid w:val="001004FE"/>
    <w:rsid w:val="0010736E"/>
    <w:rsid w:val="001206D0"/>
    <w:rsid w:val="00147835"/>
    <w:rsid w:val="001605AC"/>
    <w:rsid w:val="001759AF"/>
    <w:rsid w:val="001B229F"/>
    <w:rsid w:val="001C4E0C"/>
    <w:rsid w:val="001D3180"/>
    <w:rsid w:val="001D7874"/>
    <w:rsid w:val="001E5A04"/>
    <w:rsid w:val="001E6866"/>
    <w:rsid w:val="001E7B86"/>
    <w:rsid w:val="001F70F7"/>
    <w:rsid w:val="00212763"/>
    <w:rsid w:val="0021751F"/>
    <w:rsid w:val="002255C1"/>
    <w:rsid w:val="00237D92"/>
    <w:rsid w:val="0025220B"/>
    <w:rsid w:val="0025395B"/>
    <w:rsid w:val="0025787E"/>
    <w:rsid w:val="00261586"/>
    <w:rsid w:val="0026397A"/>
    <w:rsid w:val="00267D53"/>
    <w:rsid w:val="00275C63"/>
    <w:rsid w:val="00290D69"/>
    <w:rsid w:val="0029695E"/>
    <w:rsid w:val="002A7D33"/>
    <w:rsid w:val="002C0886"/>
    <w:rsid w:val="002C41A0"/>
    <w:rsid w:val="002C72A1"/>
    <w:rsid w:val="002D54D3"/>
    <w:rsid w:val="002D5D14"/>
    <w:rsid w:val="002D6730"/>
    <w:rsid w:val="002D75B9"/>
    <w:rsid w:val="002F10FF"/>
    <w:rsid w:val="002F6CA5"/>
    <w:rsid w:val="003214C7"/>
    <w:rsid w:val="0033391E"/>
    <w:rsid w:val="003562F6"/>
    <w:rsid w:val="00364489"/>
    <w:rsid w:val="00367378"/>
    <w:rsid w:val="003954CD"/>
    <w:rsid w:val="00396B48"/>
    <w:rsid w:val="00397539"/>
    <w:rsid w:val="003C3164"/>
    <w:rsid w:val="003E3395"/>
    <w:rsid w:val="003F142C"/>
    <w:rsid w:val="003F7762"/>
    <w:rsid w:val="00402971"/>
    <w:rsid w:val="00405384"/>
    <w:rsid w:val="00411DCF"/>
    <w:rsid w:val="00420049"/>
    <w:rsid w:val="00426A41"/>
    <w:rsid w:val="00431AEF"/>
    <w:rsid w:val="00436D16"/>
    <w:rsid w:val="004515F3"/>
    <w:rsid w:val="00456CE2"/>
    <w:rsid w:val="00466095"/>
    <w:rsid w:val="00473A89"/>
    <w:rsid w:val="00473D4A"/>
    <w:rsid w:val="0048744D"/>
    <w:rsid w:val="00495DD8"/>
    <w:rsid w:val="004A250D"/>
    <w:rsid w:val="004A3DB4"/>
    <w:rsid w:val="004C178A"/>
    <w:rsid w:val="004C70B8"/>
    <w:rsid w:val="004D2D71"/>
    <w:rsid w:val="004F3C22"/>
    <w:rsid w:val="004F55AB"/>
    <w:rsid w:val="00506E4E"/>
    <w:rsid w:val="00523E52"/>
    <w:rsid w:val="005338E7"/>
    <w:rsid w:val="00556DE2"/>
    <w:rsid w:val="005650D0"/>
    <w:rsid w:val="00570128"/>
    <w:rsid w:val="00573592"/>
    <w:rsid w:val="005764A6"/>
    <w:rsid w:val="00586805"/>
    <w:rsid w:val="00597389"/>
    <w:rsid w:val="005B4FB5"/>
    <w:rsid w:val="005B7A64"/>
    <w:rsid w:val="005C46C4"/>
    <w:rsid w:val="005D3402"/>
    <w:rsid w:val="005E6CCF"/>
    <w:rsid w:val="005F6D8F"/>
    <w:rsid w:val="00600AE8"/>
    <w:rsid w:val="006040F4"/>
    <w:rsid w:val="00614A30"/>
    <w:rsid w:val="00620923"/>
    <w:rsid w:val="0062204A"/>
    <w:rsid w:val="00631AF9"/>
    <w:rsid w:val="0064086B"/>
    <w:rsid w:val="00662211"/>
    <w:rsid w:val="00664B70"/>
    <w:rsid w:val="00667F21"/>
    <w:rsid w:val="00674CA4"/>
    <w:rsid w:val="00680449"/>
    <w:rsid w:val="006926DA"/>
    <w:rsid w:val="006B0D5D"/>
    <w:rsid w:val="006B5027"/>
    <w:rsid w:val="006B6C5D"/>
    <w:rsid w:val="006C3A85"/>
    <w:rsid w:val="006D3916"/>
    <w:rsid w:val="006D5A84"/>
    <w:rsid w:val="006F5555"/>
    <w:rsid w:val="00700C24"/>
    <w:rsid w:val="00701945"/>
    <w:rsid w:val="00706C04"/>
    <w:rsid w:val="00710A21"/>
    <w:rsid w:val="00726331"/>
    <w:rsid w:val="00747632"/>
    <w:rsid w:val="007538BA"/>
    <w:rsid w:val="00755EB9"/>
    <w:rsid w:val="00767422"/>
    <w:rsid w:val="007709BB"/>
    <w:rsid w:val="007912E5"/>
    <w:rsid w:val="007A346A"/>
    <w:rsid w:val="007A6300"/>
    <w:rsid w:val="007B6805"/>
    <w:rsid w:val="007C3379"/>
    <w:rsid w:val="007D1A2E"/>
    <w:rsid w:val="007D2655"/>
    <w:rsid w:val="007F0275"/>
    <w:rsid w:val="007F19F5"/>
    <w:rsid w:val="00804D9B"/>
    <w:rsid w:val="00806E98"/>
    <w:rsid w:val="0082129F"/>
    <w:rsid w:val="00823873"/>
    <w:rsid w:val="00836C45"/>
    <w:rsid w:val="00837A76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D5CEF"/>
    <w:rsid w:val="009F3065"/>
    <w:rsid w:val="009F42E5"/>
    <w:rsid w:val="00A00D90"/>
    <w:rsid w:val="00A26F62"/>
    <w:rsid w:val="00A47212"/>
    <w:rsid w:val="00A52F99"/>
    <w:rsid w:val="00A75DD4"/>
    <w:rsid w:val="00A874C1"/>
    <w:rsid w:val="00A91CD5"/>
    <w:rsid w:val="00AB6D10"/>
    <w:rsid w:val="00AC56CE"/>
    <w:rsid w:val="00AE7164"/>
    <w:rsid w:val="00AF59BB"/>
    <w:rsid w:val="00B0278C"/>
    <w:rsid w:val="00B05680"/>
    <w:rsid w:val="00B517E0"/>
    <w:rsid w:val="00B53A5D"/>
    <w:rsid w:val="00B576EE"/>
    <w:rsid w:val="00B6691E"/>
    <w:rsid w:val="00B713AB"/>
    <w:rsid w:val="00B76AA1"/>
    <w:rsid w:val="00B86E6C"/>
    <w:rsid w:val="00BA0A98"/>
    <w:rsid w:val="00BC7765"/>
    <w:rsid w:val="00BD2FC9"/>
    <w:rsid w:val="00BD4EAA"/>
    <w:rsid w:val="00C015ED"/>
    <w:rsid w:val="00C03DCD"/>
    <w:rsid w:val="00C13B5B"/>
    <w:rsid w:val="00C22920"/>
    <w:rsid w:val="00C32A69"/>
    <w:rsid w:val="00C4628B"/>
    <w:rsid w:val="00C62806"/>
    <w:rsid w:val="00CB2B56"/>
    <w:rsid w:val="00CE3FF4"/>
    <w:rsid w:val="00CF5AE5"/>
    <w:rsid w:val="00D03E9C"/>
    <w:rsid w:val="00D04276"/>
    <w:rsid w:val="00D513B2"/>
    <w:rsid w:val="00D741D6"/>
    <w:rsid w:val="00D81EC6"/>
    <w:rsid w:val="00D90B28"/>
    <w:rsid w:val="00D90B9F"/>
    <w:rsid w:val="00D94F15"/>
    <w:rsid w:val="00D97337"/>
    <w:rsid w:val="00DA6120"/>
    <w:rsid w:val="00DC4C0A"/>
    <w:rsid w:val="00DC5103"/>
    <w:rsid w:val="00DC544E"/>
    <w:rsid w:val="00DC5EA3"/>
    <w:rsid w:val="00DE24D1"/>
    <w:rsid w:val="00DE4EBF"/>
    <w:rsid w:val="00DE7099"/>
    <w:rsid w:val="00E05919"/>
    <w:rsid w:val="00E14430"/>
    <w:rsid w:val="00E14F6F"/>
    <w:rsid w:val="00E31A7A"/>
    <w:rsid w:val="00E3285C"/>
    <w:rsid w:val="00E3566B"/>
    <w:rsid w:val="00E36121"/>
    <w:rsid w:val="00E40134"/>
    <w:rsid w:val="00E51913"/>
    <w:rsid w:val="00E741FB"/>
    <w:rsid w:val="00E83C16"/>
    <w:rsid w:val="00E90185"/>
    <w:rsid w:val="00E933B2"/>
    <w:rsid w:val="00E94BD5"/>
    <w:rsid w:val="00E977CA"/>
    <w:rsid w:val="00EE3976"/>
    <w:rsid w:val="00EE6898"/>
    <w:rsid w:val="00EF1E26"/>
    <w:rsid w:val="00F00587"/>
    <w:rsid w:val="00F17307"/>
    <w:rsid w:val="00F24993"/>
    <w:rsid w:val="00F258A3"/>
    <w:rsid w:val="00F42846"/>
    <w:rsid w:val="00F50A02"/>
    <w:rsid w:val="00F53956"/>
    <w:rsid w:val="00F54630"/>
    <w:rsid w:val="00F651B8"/>
    <w:rsid w:val="00F8366C"/>
    <w:rsid w:val="00F846F7"/>
    <w:rsid w:val="00F8470B"/>
    <w:rsid w:val="00F85D37"/>
    <w:rsid w:val="00F97BA0"/>
    <w:rsid w:val="00F97C2B"/>
    <w:rsid w:val="00FA3F18"/>
    <w:rsid w:val="00FC5FCF"/>
    <w:rsid w:val="00FC684A"/>
    <w:rsid w:val="00FD68D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08A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96B48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  <w:style w:type="paragraph" w:styleId="NormalWeb">
    <w:name w:val="Normal (Web)"/>
    <w:basedOn w:val="Normal"/>
    <w:uiPriority w:val="99"/>
    <w:unhideWhenUsed/>
    <w:rsid w:val="003F776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1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%20Computers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B0FBD630B443A9B0C81A73F4E62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3F84B-0785-4A9A-A267-F70335F62200}"/>
      </w:docPartPr>
      <w:docPartBody>
        <w:p w:rsidR="00FB00DE" w:rsidRDefault="00FB00DE">
          <w:pPr>
            <w:pStyle w:val="05B0FBD630B443A9B0C81A73F4E620FA"/>
          </w:pPr>
          <w:r w:rsidRPr="00F54630">
            <w:t>Menu</w:t>
          </w:r>
        </w:p>
      </w:docPartBody>
    </w:docPart>
    <w:docPart>
      <w:docPartPr>
        <w:name w:val="05BD6A939D9947BB8930BA145884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AD76-D3C9-48FA-80D3-2422EFC1F5CC}"/>
      </w:docPartPr>
      <w:docPartBody>
        <w:p w:rsidR="00FB00DE" w:rsidRDefault="00FB00DE" w:rsidP="00FB00DE">
          <w:pPr>
            <w:pStyle w:val="05BD6A939D9947BB8930BA1458845187"/>
          </w:pPr>
          <w:r w:rsidRPr="00F54630">
            <w:t>Menu</w:t>
          </w:r>
        </w:p>
      </w:docPartBody>
    </w:docPart>
    <w:docPart>
      <w:docPartPr>
        <w:name w:val="2E4947A915E14F44A0BFB96B6ED4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EA5F0-174B-4196-A2D4-49B208164165}"/>
      </w:docPartPr>
      <w:docPartBody>
        <w:p w:rsidR="00421C70" w:rsidRDefault="00FB00DE" w:rsidP="00FB00DE">
          <w:pPr>
            <w:pStyle w:val="2E4947A915E14F44A0BFB96B6ED40975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DE"/>
    <w:rsid w:val="00156596"/>
    <w:rsid w:val="0035121E"/>
    <w:rsid w:val="00412488"/>
    <w:rsid w:val="00421C70"/>
    <w:rsid w:val="004561BC"/>
    <w:rsid w:val="004D7221"/>
    <w:rsid w:val="006D2846"/>
    <w:rsid w:val="007131B8"/>
    <w:rsid w:val="00835C8E"/>
    <w:rsid w:val="008A5498"/>
    <w:rsid w:val="0093549C"/>
    <w:rsid w:val="00964AB7"/>
    <w:rsid w:val="009D5B74"/>
    <w:rsid w:val="00A005A6"/>
    <w:rsid w:val="00A1089A"/>
    <w:rsid w:val="00A82014"/>
    <w:rsid w:val="00BA3B3F"/>
    <w:rsid w:val="00CB1DB0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0FBD630B443A9B0C81A73F4E620FA">
    <w:name w:val="05B0FBD630B443A9B0C81A73F4E620FA"/>
  </w:style>
  <w:style w:type="paragraph" w:customStyle="1" w:styleId="8D516212D50E4CBCA338BB1701CC23D6">
    <w:name w:val="8D516212D50E4CBCA338BB1701CC23D6"/>
  </w:style>
  <w:style w:type="paragraph" w:customStyle="1" w:styleId="E61742F58169428E8BEB3181C7A313DE">
    <w:name w:val="E61742F58169428E8BEB3181C7A313DE"/>
  </w:style>
  <w:style w:type="paragraph" w:customStyle="1" w:styleId="798794F08B484035A8787C0B1DFD999E">
    <w:name w:val="798794F08B484035A8787C0B1DFD999E"/>
  </w:style>
  <w:style w:type="paragraph" w:customStyle="1" w:styleId="FAF3A6D3D1934A999A9137CB104AB9D9">
    <w:name w:val="FAF3A6D3D1934A999A9137CB104AB9D9"/>
  </w:style>
  <w:style w:type="paragraph" w:customStyle="1" w:styleId="F99921FC5F204CFCA444BBA7CC0A09D3">
    <w:name w:val="F99921FC5F204CFCA444BBA7CC0A09D3"/>
  </w:style>
  <w:style w:type="paragraph" w:customStyle="1" w:styleId="ABE683F1979D4CDC92ED97DA660E83EA">
    <w:name w:val="ABE683F1979D4CDC92ED97DA660E83EA"/>
  </w:style>
  <w:style w:type="paragraph" w:customStyle="1" w:styleId="2C6B2C524A0F4EBB924992FFE30451F8">
    <w:name w:val="2C6B2C524A0F4EBB924992FFE30451F8"/>
  </w:style>
  <w:style w:type="paragraph" w:customStyle="1" w:styleId="310BBFAAAEC14251BFA2D12138F44DE8">
    <w:name w:val="310BBFAAAEC14251BFA2D12138F44DE8"/>
  </w:style>
  <w:style w:type="paragraph" w:customStyle="1" w:styleId="2F4339A380194CC18BA831309A5BD37D">
    <w:name w:val="2F4339A380194CC18BA831309A5BD37D"/>
  </w:style>
  <w:style w:type="paragraph" w:customStyle="1" w:styleId="05BD6A939D9947BB8930BA1458845187">
    <w:name w:val="05BD6A939D9947BB8930BA1458845187"/>
    <w:rsid w:val="00FB00DE"/>
  </w:style>
  <w:style w:type="paragraph" w:customStyle="1" w:styleId="66A39D9087A64B5DA7D2623C41CBE4E0">
    <w:name w:val="66A39D9087A64B5DA7D2623C41CBE4E0"/>
    <w:rsid w:val="00FB00DE"/>
  </w:style>
  <w:style w:type="paragraph" w:customStyle="1" w:styleId="296A35126A3A4A66BE0664B2B4527E48">
    <w:name w:val="296A35126A3A4A66BE0664B2B4527E48"/>
    <w:rsid w:val="00FB00DE"/>
  </w:style>
  <w:style w:type="paragraph" w:customStyle="1" w:styleId="479E90A5B69C452C9A0B953AEA3702D1">
    <w:name w:val="479E90A5B69C452C9A0B953AEA3702D1"/>
    <w:rsid w:val="00FB00DE"/>
  </w:style>
  <w:style w:type="paragraph" w:customStyle="1" w:styleId="E2A29AEF52734FFFB2D3D1DFE7E2A2D6">
    <w:name w:val="E2A29AEF52734FFFB2D3D1DFE7E2A2D6"/>
    <w:rsid w:val="00FB00DE"/>
  </w:style>
  <w:style w:type="paragraph" w:customStyle="1" w:styleId="C8831D5761D54D888CCADB6033A8B871">
    <w:name w:val="C8831D5761D54D888CCADB6033A8B871"/>
    <w:rsid w:val="00FB00DE"/>
  </w:style>
  <w:style w:type="paragraph" w:customStyle="1" w:styleId="2E4947A915E14F44A0BFB96B6ED40975">
    <w:name w:val="2E4947A915E14F44A0BFB96B6ED40975"/>
    <w:rsid w:val="00FB00DE"/>
  </w:style>
  <w:style w:type="paragraph" w:customStyle="1" w:styleId="9F0292AC157F4DBE89275D4FC4425425">
    <w:name w:val="9F0292AC157F4DBE89275D4FC4425425"/>
    <w:rsid w:val="004D7221"/>
  </w:style>
  <w:style w:type="paragraph" w:customStyle="1" w:styleId="D237B286307A49DD88FCA081ACDD9F0C">
    <w:name w:val="D237B286307A49DD88FCA081ACDD9F0C"/>
    <w:rsid w:val="004D72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F70535-DDBE-4BE3-8EBB-C0894D800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422</Words>
  <Characters>2409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2026-01-04T16:46:00Z</dcterms:created>
  <dcterms:modified xsi:type="dcterms:W3CDTF">2026-03-03T13:07:00Z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