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709036957"/>
        <w:placeholder>
          <w:docPart w:val="05B0FBD630B443A9B0C81A73F4E620FA"/>
        </w:placeholder>
        <w:temporary/>
        <w:showingPlcHdr/>
        <w15:appearance w15:val="hidden"/>
      </w:sdtPr>
      <w:sdtEndPr/>
      <w:sdtContent>
        <w:p w14:paraId="3AD4A3A2" w14:textId="1E94DD93" w:rsidR="009F42E5" w:rsidRPr="00027ADA" w:rsidRDefault="00F54630" w:rsidP="007912E5">
          <w:pPr>
            <w:pStyle w:val="Title"/>
          </w:pPr>
          <w:r w:rsidRPr="007912E5">
            <w:t>Menu</w:t>
          </w:r>
        </w:p>
      </w:sdtContent>
    </w:sdt>
    <w:p w14:paraId="0A9654B2" w14:textId="77777777" w:rsidR="00597389" w:rsidRPr="004F3C22" w:rsidRDefault="00F00587" w:rsidP="00597389">
      <w:pPr>
        <w:pStyle w:val="Heading1"/>
        <w:rPr>
          <w:rFonts w:ascii="Source Sans Pro" w:hAnsi="Source Sans Pro"/>
          <w:b/>
          <w:i/>
          <w:sz w:val="70"/>
          <w:szCs w:val="70"/>
          <w:lang w:val="sr-Latn-RS"/>
        </w:rPr>
      </w:pPr>
      <w:r w:rsidRPr="004F3C22">
        <w:rPr>
          <w:rFonts w:ascii="Source Sans Pro" w:hAnsi="Source Sans Pro"/>
          <w:b/>
          <w:i/>
          <w:sz w:val="70"/>
          <w:szCs w:val="70"/>
        </w:rPr>
        <w:t>Breakfast</w:t>
      </w:r>
    </w:p>
    <w:p w14:paraId="443BF825" w14:textId="77777777" w:rsidR="00DA6120" w:rsidRPr="00F00587" w:rsidRDefault="00F00587" w:rsidP="00F54630">
      <w:pPr>
        <w:pStyle w:val="Heading2"/>
        <w:rPr>
          <w:rFonts w:ascii="Sans Serif Collection" w:hAnsi="Sans Serif Collection" w:cs="Sans Serif Collection"/>
        </w:rPr>
      </w:pPr>
      <w:r w:rsidRPr="00F00587">
        <w:rPr>
          <w:rFonts w:cs="Sans Serif Collection"/>
        </w:rPr>
        <w:t>Traditional</w:t>
      </w:r>
    </w:p>
    <w:p w14:paraId="46AFDE51" w14:textId="2FBC0CBB" w:rsidR="0059738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Experience the true taste of local tradition with a carefully prepared breakfast made from the highest quality local ingredients</w:t>
      </w:r>
    </w:p>
    <w:p w14:paraId="5C413CD2" w14:textId="1843E69C" w:rsidR="00290D6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Real homemade snacks – from gibanica, through omelettes and kačamaki to venison sausages – a breakfast that awakens the soul and appetite.</w:t>
      </w:r>
    </w:p>
    <w:p w14:paraId="08C5F86A" w14:textId="04B0C4F2" w:rsidR="00290D6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Our traditional breakfast combines the richness of flavors and aromas of local cuisine, providing you with the perfect start to the day in the ambience of Villa Saturea.</w:t>
      </w:r>
    </w:p>
    <w:p w14:paraId="0C80392E" w14:textId="2E1E5535" w:rsidR="00290D69" w:rsidRDefault="00290D69" w:rsidP="0025395B">
      <w:pPr>
        <w:rPr>
          <w:rFonts w:ascii="Source Sans Pro" w:hAnsi="Source Sans Pro"/>
          <w:b/>
        </w:rPr>
      </w:pPr>
    </w:p>
    <w:p w14:paraId="5CB78E45" w14:textId="08D9D9DE" w:rsidR="00290D69" w:rsidRDefault="00290D69" w:rsidP="0025395B">
      <w:pPr>
        <w:rPr>
          <w:rFonts w:ascii="Source Sans Pro" w:hAnsi="Source Sans Pro"/>
          <w:b/>
        </w:rPr>
      </w:pPr>
    </w:p>
    <w:p w14:paraId="2887C33C" w14:textId="77777777" w:rsidR="00290D69" w:rsidRPr="00290D69" w:rsidRDefault="00290D69" w:rsidP="0025395B">
      <w:pPr>
        <w:rPr>
          <w:rFonts w:ascii="Source Sans Pro" w:hAnsi="Source Sans Pro"/>
          <w:b/>
        </w:rPr>
      </w:pPr>
    </w:p>
    <w:p w14:paraId="63F0A822" w14:textId="7B59A75D" w:rsidR="00597389" w:rsidRPr="00290D69" w:rsidRDefault="00597389" w:rsidP="0025395B">
      <w:pPr>
        <w:rPr>
          <w:b/>
          <w:color w:val="000000" w:themeColor="text1"/>
          <w:sz w:val="36"/>
          <w:szCs w:val="36"/>
        </w:rPr>
      </w:pPr>
      <w:r w:rsidRPr="00290D69">
        <w:rPr>
          <w:b/>
          <w:color w:val="000000" w:themeColor="text1"/>
          <w:sz w:val="36"/>
          <w:szCs w:val="36"/>
        </w:rPr>
        <w:t>Breakfast is served from 07:30 to 10:00</w:t>
      </w:r>
    </w:p>
    <w:p w14:paraId="3976A16F" w14:textId="171BE28A" w:rsidR="00290D69" w:rsidRDefault="00290D69" w:rsidP="0025395B">
      <w:pPr>
        <w:rPr>
          <w:b/>
          <w:sz w:val="36"/>
          <w:szCs w:val="36"/>
        </w:rPr>
      </w:pPr>
    </w:p>
    <w:p w14:paraId="23CE78FD" w14:textId="77777777" w:rsidR="00290D69" w:rsidRPr="00597389" w:rsidRDefault="00290D69" w:rsidP="0025395B">
      <w:pPr>
        <w:rPr>
          <w:b/>
          <w:sz w:val="36"/>
          <w:szCs w:val="36"/>
        </w:rPr>
      </w:pPr>
    </w:p>
    <w:bookmarkStart w:id="1" w:name="_Hlk177900342" w:displacedByCustomXml="next"/>
    <w:sdt>
      <w:sdtPr>
        <w:rPr>
          <w:rFonts w:asciiTheme="majorHAnsi" w:eastAsiaTheme="majorEastAsia" w:hAnsiTheme="majorHAnsi" w:cstheme="majorBidi"/>
          <w:b/>
          <w:color w:val="080733" w:themeColor="text2"/>
          <w:spacing w:val="-10"/>
          <w:kern w:val="28"/>
          <w:sz w:val="200"/>
          <w:szCs w:val="56"/>
        </w:rPr>
        <w:id w:val="870109889"/>
        <w:placeholder>
          <w:docPart w:val="6B2EB0F8F54A4FD4807F5BEFD442E0C4"/>
        </w:placeholder>
        <w:temporary/>
        <w:showingPlcHdr/>
        <w15:appearance w15:val="hidden"/>
      </w:sdtPr>
      <w:sdtEndPr/>
      <w:sdtContent>
        <w:p w14:paraId="7D247E67" w14:textId="77777777" w:rsidR="00126A89" w:rsidRPr="00396B48" w:rsidRDefault="00126A89" w:rsidP="00126A89">
          <w:pPr>
            <w:spacing w:before="480" w:line="204" w:lineRule="auto"/>
            <w:contextualSpacing/>
            <w:rPr>
              <w:rFonts w:asciiTheme="majorHAnsi" w:eastAsiaTheme="majorEastAsia" w:hAnsiTheme="majorHAnsi" w:cstheme="majorBidi"/>
              <w:b/>
              <w:color w:val="080733" w:themeColor="text2"/>
              <w:spacing w:val="-10"/>
              <w:kern w:val="28"/>
              <w:sz w:val="200"/>
              <w:szCs w:val="56"/>
            </w:rPr>
          </w:pPr>
          <w:r w:rsidRPr="00396B48">
            <w:rPr>
              <w:rFonts w:asciiTheme="majorHAnsi" w:eastAsiaTheme="majorEastAsia" w:hAnsiTheme="majorHAnsi" w:cstheme="majorBidi"/>
              <w:b/>
              <w:color w:val="080733" w:themeColor="text2"/>
              <w:spacing w:val="-10"/>
              <w:kern w:val="28"/>
              <w:sz w:val="200"/>
              <w:szCs w:val="56"/>
            </w:rPr>
            <w:t>Menu</w:t>
          </w:r>
        </w:p>
      </w:sdtContent>
    </w:sdt>
    <w:p w14:paraId="7BECDA8A" w14:textId="77777777" w:rsidR="003E2233" w:rsidRPr="001D7874" w:rsidRDefault="003E2233" w:rsidP="00210F10">
      <w:pPr>
        <w:rPr>
          <w:rFonts w:ascii="Source Sans Pro" w:hAnsi="Source Sans Pro"/>
          <w:b/>
          <w:color w:val="000000" w:themeColor="text1"/>
          <w:sz w:val="52"/>
          <w:szCs w:val="52"/>
        </w:rPr>
      </w:pPr>
      <w:bookmarkStart w:id="2" w:name="_Hlk223371528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>Grilled dishes – Premium meal</w:t>
      </w:r>
    </w:p>
    <w:p w14:paraId="4888E0EF" w14:textId="77777777" w:rsidR="003E2233" w:rsidRDefault="003E2233" w:rsidP="00210F10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462A13F4" w14:textId="77777777" w:rsidR="003E2233" w:rsidRDefault="003E2233" w:rsidP="00210F10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574C5D64" w14:textId="77777777" w:rsidR="003E2233" w:rsidRPr="00E14430" w:rsidRDefault="003E2233" w:rsidP="00210F10">
      <w:pPr>
        <w:rPr>
          <w:rFonts w:ascii="Source Sans Pro" w:hAnsi="Source Sans Pro"/>
          <w:color w:val="000000" w:themeColor="text1"/>
          <w:sz w:val="32"/>
          <w:szCs w:val="32"/>
        </w:rPr>
      </w:pPr>
      <w:proofErr w:type="spellStart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Rtanj</w:t>
      </w:r>
      <w:proofErr w:type="spellEnd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ćevap</w:t>
      </w:r>
      <w:proofErr w:type="spellEnd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 xml:space="preserve"> on </w:t>
      </w:r>
      <w:proofErr w:type="spellStart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kaymak</w:t>
      </w:r>
      <w:proofErr w:type="spellEnd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r w:rsidRPr="00E14430">
        <w:rPr>
          <w:rFonts w:ascii="Source Sans Pro" w:hAnsi="Source Sans Pro"/>
          <w:color w:val="000000" w:themeColor="text1"/>
          <w:sz w:val="32"/>
          <w:szCs w:val="32"/>
        </w:rPr>
        <w:t xml:space="preserve">.............. </w:t>
      </w:r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1,190</w:t>
      </w:r>
    </w:p>
    <w:p w14:paraId="27A7B8CB" w14:textId="77777777" w:rsidR="003E2233" w:rsidRPr="00F258A3" w:rsidRDefault="003E2233" w:rsidP="00210F10">
      <w:pPr>
        <w:spacing w:before="0" w:line="240" w:lineRule="auto"/>
        <w:rPr>
          <w:rFonts w:ascii="Source Sans Pro" w:hAnsi="Source Sans Pro" w:cs="Calibri"/>
          <w:i/>
          <w:sz w:val="18"/>
          <w:szCs w:val="18"/>
        </w:rPr>
      </w:pPr>
      <w:bookmarkStart w:id="3" w:name="_Hlk205333230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Beef and pork kebab 300 grams, cream, hilarious meat, 100g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french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 fries, tomato, cucumber, cabbage salad</w:t>
      </w:r>
      <w:r>
        <w:rPr>
          <w:rFonts w:ascii="Source Sans Pro" w:hAnsi="Source Sans Pro"/>
          <w:i/>
          <w:sz w:val="18"/>
          <w:szCs w:val="18"/>
        </w:rPr>
        <w:t>, flatbread</w:t>
      </w:r>
    </w:p>
    <w:bookmarkEnd w:id="3"/>
    <w:p w14:paraId="68691A10" w14:textId="77777777" w:rsidR="003E2233" w:rsidRDefault="003E2233" w:rsidP="00210F10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2319BB3F" w14:textId="77777777" w:rsidR="003E2233" w:rsidRPr="002255C1" w:rsidRDefault="003E2233" w:rsidP="00210F10">
      <w:pPr>
        <w:rPr>
          <w:rFonts w:ascii="Source Sans Pro" w:hAnsi="Source Sans Pro"/>
          <w:color w:val="000000" w:themeColor="text1"/>
          <w:sz w:val="32"/>
          <w:szCs w:val="32"/>
        </w:rPr>
      </w:pPr>
      <w:proofErr w:type="spellStart"/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>Rtanj</w:t>
      </w:r>
      <w:proofErr w:type="spellEnd"/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 xml:space="preserve"> stuffed burger on cream</w:t>
      </w:r>
      <w:r w:rsidRPr="002255C1">
        <w:rPr>
          <w:rFonts w:ascii="Source Sans Pro" w:hAnsi="Source Sans Pro"/>
          <w:color w:val="000000" w:themeColor="text1"/>
          <w:sz w:val="32"/>
          <w:szCs w:val="32"/>
        </w:rPr>
        <w:t xml:space="preserve"> .................. </w:t>
      </w:r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>1,390</w:t>
      </w:r>
    </w:p>
    <w:p w14:paraId="2D3114CA" w14:textId="77777777" w:rsidR="003E2233" w:rsidRPr="002255C1" w:rsidRDefault="003E2233" w:rsidP="00210F10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  <w:bookmarkStart w:id="4" w:name="_Hlk205333139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Pork burger 300gr stuffed with hard cheese and smoked bacon,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french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fries 100gr, cream, tomato, cucumber, cabbage salad, bread</w:t>
      </w:r>
      <w:bookmarkStart w:id="5" w:name="_Hlk220425309"/>
      <w:bookmarkEnd w:id="4"/>
    </w:p>
    <w:bookmarkEnd w:id="5"/>
    <w:p w14:paraId="4EF74600" w14:textId="77777777" w:rsidR="003E2233" w:rsidRDefault="003E2233" w:rsidP="00210F10">
      <w:pPr>
        <w:rPr>
          <w:rFonts w:ascii="Source Sans Pro" w:hAnsi="Source Sans Pro" w:cs="Calibri"/>
          <w:b/>
          <w:sz w:val="32"/>
          <w:szCs w:val="32"/>
        </w:rPr>
      </w:pPr>
    </w:p>
    <w:p w14:paraId="7F4545D0" w14:textId="77777777" w:rsidR="003E2233" w:rsidRPr="001D7874" w:rsidRDefault="003E2233" w:rsidP="00210F10">
      <w:pPr>
        <w:rPr>
          <w:rFonts w:ascii="Source Sans Pro" w:hAnsi="Source Sans Pro"/>
          <w:color w:val="000000" w:themeColor="text1"/>
          <w:sz w:val="32"/>
          <w:szCs w:val="32"/>
        </w:rPr>
      </w:pPr>
      <w:bookmarkStart w:id="6" w:name="_Hlk220427766"/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Rtanj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smoked hanger </w:t>
      </w:r>
      <w:r w:rsidRPr="001D7874">
        <w:rPr>
          <w:rFonts w:ascii="Source Sans Pro" w:hAnsi="Source Sans Pro"/>
          <w:color w:val="000000" w:themeColor="text1"/>
          <w:sz w:val="32"/>
          <w:szCs w:val="32"/>
        </w:rPr>
        <w:t>.....................................</w:t>
      </w: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1,490</w:t>
      </w:r>
    </w:p>
    <w:p w14:paraId="1F943845" w14:textId="77777777" w:rsidR="003E2233" w:rsidRDefault="003E2233" w:rsidP="00210F10">
      <w:pPr>
        <w:spacing w:before="0" w:line="240" w:lineRule="auto"/>
        <w:rPr>
          <w:rFonts w:ascii="Source Sans Pro" w:hAnsi="Source Sans Pro"/>
          <w:i/>
          <w:color w:val="000000" w:themeColor="text1"/>
          <w:sz w:val="18"/>
          <w:szCs w:val="18"/>
        </w:rPr>
      </w:pPr>
      <w:r>
        <w:rPr>
          <w:rFonts w:ascii="Source Sans Pro" w:hAnsi="Source Sans Pro"/>
          <w:color w:val="000000" w:themeColor="text1"/>
          <w:sz w:val="18"/>
          <w:szCs w:val="18"/>
        </w:rPr>
        <w:t xml:space="preserve">Homemade smoked pork hanger 300gr,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french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fries 100gr, tomato, cucumber, cabbage salad, bread</w:t>
      </w:r>
    </w:p>
    <w:p w14:paraId="143F84B6" w14:textId="77777777" w:rsidR="003E2233" w:rsidRDefault="003E2233" w:rsidP="00210F10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p w14:paraId="63D30532" w14:textId="77777777" w:rsidR="003E2233" w:rsidRDefault="003E2233" w:rsidP="00210F10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p w14:paraId="317B2927" w14:textId="77777777" w:rsidR="003E2233" w:rsidRPr="001D7874" w:rsidRDefault="003E2233" w:rsidP="00210F10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Fresh hanger in sauce</w:t>
      </w:r>
      <w:proofErr w:type="gram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..</w:t>
      </w:r>
      <w:proofErr w:type="gram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………………………… 1.190</w:t>
      </w:r>
    </w:p>
    <w:p w14:paraId="5CE69CC6" w14:textId="77777777" w:rsidR="003E2233" w:rsidRPr="002255C1" w:rsidRDefault="003E2233" w:rsidP="00210F10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Fresh pork neck meat 300 grams, 100gr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french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fries, garlic and parsley sauce, tomato, cucumber, cabbage salad, bread</w:t>
      </w:r>
    </w:p>
    <w:p w14:paraId="16194F71" w14:textId="77777777" w:rsidR="003E2233" w:rsidRPr="002255C1" w:rsidRDefault="003E2233" w:rsidP="00210F10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bookmarkEnd w:id="6"/>
    <w:p w14:paraId="64097106" w14:textId="77777777" w:rsidR="003E2233" w:rsidRDefault="003E2233" w:rsidP="00210F10">
      <w:pPr>
        <w:spacing w:before="0" w:line="240" w:lineRule="auto"/>
        <w:rPr>
          <w:rFonts w:ascii="Source Sans Pro" w:hAnsi="Source Sans Pro"/>
          <w:color w:val="000000" w:themeColor="text1"/>
          <w:sz w:val="18"/>
          <w:szCs w:val="18"/>
        </w:rPr>
      </w:pPr>
    </w:p>
    <w:p w14:paraId="5941DE40" w14:textId="77777777" w:rsidR="003E2233" w:rsidRPr="001D7874" w:rsidRDefault="003E2233" w:rsidP="00210F10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bookmarkStart w:id="7" w:name="_Hlk222749686"/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Timok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smoked sausage</w:t>
      </w:r>
      <w:proofErr w:type="gram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..</w:t>
      </w:r>
      <w:proofErr w:type="gram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………………………… 1.190</w:t>
      </w:r>
    </w:p>
    <w:p w14:paraId="4EF82CBE" w14:textId="77777777" w:rsidR="003E2233" w:rsidRPr="002255C1" w:rsidRDefault="003E2233" w:rsidP="00210F10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Smoked game sausage 300 grams, 100gr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french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fries, mustard, tomato, cucumber, cabbage salad, bread</w:t>
      </w:r>
    </w:p>
    <w:bookmarkEnd w:id="7"/>
    <w:p w14:paraId="21D959A8" w14:textId="77777777" w:rsidR="003E2233" w:rsidRDefault="003E2233" w:rsidP="00210F10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2A513356" w14:textId="77777777" w:rsidR="003E2233" w:rsidRPr="00726331" w:rsidRDefault="003E2233" w:rsidP="00210F10">
      <w:pPr>
        <w:jc w:val="both"/>
        <w:rPr>
          <w:rFonts w:ascii="Source Sans Pro" w:hAnsi="Source Sans Pro" w:cs="Calibri"/>
          <w:b/>
          <w:color w:val="auto"/>
          <w:sz w:val="32"/>
          <w:szCs w:val="32"/>
        </w:rPr>
      </w:pPr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Hot peppers, millet, cow's cheese... Complement Your Fantastic Meal</w:t>
      </w:r>
    </w:p>
    <w:p w14:paraId="082B31A7" w14:textId="77777777" w:rsidR="003E2233" w:rsidRDefault="003E2233" w:rsidP="00210F10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7C1C8B1D" w14:textId="77777777" w:rsidR="003E2233" w:rsidRDefault="003E2233" w:rsidP="00210F10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6E11C142" w14:textId="77777777" w:rsidR="003E2233" w:rsidRPr="001D7874" w:rsidRDefault="003E2233" w:rsidP="00210F10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Timočki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ćevapi</w:t>
      </w:r>
      <w:proofErr w:type="spellEnd"/>
      <w:proofErr w:type="gram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..</w:t>
      </w:r>
      <w:proofErr w:type="gram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………………………………… 1.200</w:t>
      </w:r>
    </w:p>
    <w:p w14:paraId="3A2FE635" w14:textId="77777777" w:rsidR="003E2233" w:rsidRPr="006D5A84" w:rsidRDefault="003E2233" w:rsidP="00210F10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Beef and mutton kebabs 300 grams, 100gr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french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fries, tomato, cucumber, cabbage salad, bread</w:t>
      </w:r>
    </w:p>
    <w:p w14:paraId="5A9F4204" w14:textId="77777777" w:rsidR="003E2233" w:rsidRDefault="003E2233" w:rsidP="00210F10">
      <w:pPr>
        <w:rPr>
          <w:rFonts w:ascii="Source Sans Pro" w:hAnsi="Source Sans Pro" w:cs="Calibri"/>
          <w:b/>
          <w:color w:val="000000" w:themeColor="text1"/>
          <w:sz w:val="32"/>
          <w:szCs w:val="32"/>
        </w:rPr>
      </w:pPr>
    </w:p>
    <w:p w14:paraId="2AB46739" w14:textId="77777777" w:rsidR="003E2233" w:rsidRPr="006D5A84" w:rsidRDefault="003E2233" w:rsidP="00210F10">
      <w:pPr>
        <w:rPr>
          <w:rFonts w:ascii="Source Sans Pro" w:hAnsi="Source Sans Pro" w:cs="Calibri"/>
          <w:b/>
          <w:color w:val="000000" w:themeColor="text1"/>
          <w:sz w:val="32"/>
          <w:szCs w:val="32"/>
        </w:rPr>
      </w:pPr>
      <w:proofErr w:type="spellStart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Sarajevski</w:t>
      </w:r>
      <w:proofErr w:type="spellEnd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 xml:space="preserve"> </w:t>
      </w:r>
      <w:proofErr w:type="spellStart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ćevap</w:t>
      </w:r>
      <w:proofErr w:type="spellEnd"/>
      <w:r w:rsidRPr="006D5A84">
        <w:rPr>
          <w:rFonts w:ascii="Source Sans Pro" w:hAnsi="Source Sans Pro" w:cs="Calibri"/>
          <w:color w:val="000000" w:themeColor="text1"/>
          <w:sz w:val="32"/>
          <w:szCs w:val="32"/>
        </w:rPr>
        <w:t xml:space="preserve"> ………………….…. </w:t>
      </w:r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1.200</w:t>
      </w:r>
    </w:p>
    <w:p w14:paraId="65E8D264" w14:textId="77777777" w:rsidR="003E2233" w:rsidRPr="006D5A84" w:rsidRDefault="003E2233" w:rsidP="00210F10">
      <w:pPr>
        <w:spacing w:before="0" w:line="240" w:lineRule="auto"/>
        <w:rPr>
          <w:rFonts w:ascii="Source Sans Pro" w:hAnsi="Source Sans Pro" w:cs="Calibri"/>
          <w:i/>
          <w:color w:val="000000" w:themeColor="text1"/>
          <w:sz w:val="18"/>
          <w:szCs w:val="18"/>
        </w:rPr>
      </w:pPr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Kebab of pure beef 300 grams, 100gr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french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fries, tomato, cucumber, cabbage salad, bread</w:t>
      </w:r>
    </w:p>
    <w:p w14:paraId="2FDC3A9E" w14:textId="77777777" w:rsidR="003E2233" w:rsidRDefault="003E2233" w:rsidP="00210F10">
      <w:pPr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</w:pPr>
    </w:p>
    <w:p w14:paraId="2EC195A4" w14:textId="77777777" w:rsidR="003E2233" w:rsidRPr="006D5A84" w:rsidRDefault="003E2233" w:rsidP="00210F10">
      <w:pPr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</w:pPr>
      <w:proofErr w:type="spellStart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Banjalučki</w:t>
      </w:r>
      <w:proofErr w:type="spellEnd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 xml:space="preserve"> </w:t>
      </w:r>
      <w:proofErr w:type="spellStart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ćevap</w:t>
      </w:r>
      <w:proofErr w:type="spellEnd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 xml:space="preserve"> …</w:t>
      </w:r>
      <w:proofErr w:type="gramStart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…..</w:t>
      </w:r>
      <w:proofErr w:type="gramEnd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………………… 1.200</w:t>
      </w:r>
    </w:p>
    <w:p w14:paraId="5396910A" w14:textId="77777777" w:rsidR="003E2233" w:rsidRPr="006D5A84" w:rsidRDefault="003E2233" w:rsidP="00210F10">
      <w:pPr>
        <w:spacing w:before="0" w:line="240" w:lineRule="auto"/>
        <w:rPr>
          <w:rFonts w:ascii="Source Sans Pro" w:hAnsi="Source Sans Pro" w:cs="Calibri"/>
          <w:i/>
          <w:color w:val="000000" w:themeColor="text1"/>
          <w:sz w:val="18"/>
          <w:szCs w:val="18"/>
        </w:rPr>
      </w:pPr>
      <w:bookmarkStart w:id="8" w:name="_Hlk207640427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Beef and lamb kebab 300 grams, 100gr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french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fries, tomato, cucumber, cabbage salad, bread</w:t>
      </w:r>
      <w:bookmarkEnd w:id="8"/>
    </w:p>
    <w:p w14:paraId="52470C04" w14:textId="77777777" w:rsidR="003E2233" w:rsidRDefault="003E2233" w:rsidP="00210F10">
      <w:pPr>
        <w:rPr>
          <w:rFonts w:ascii="Source Sans Pro" w:hAnsi="Source Sans Pro" w:cs="Calibri"/>
          <w:b/>
          <w:sz w:val="32"/>
          <w:szCs w:val="32"/>
          <w:lang w:val="sr-Latn-RS"/>
        </w:rPr>
      </w:pPr>
    </w:p>
    <w:p w14:paraId="0AA4D810" w14:textId="77777777" w:rsidR="003E2233" w:rsidRPr="001D7874" w:rsidRDefault="003E2233" w:rsidP="00210F10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Chicken steak</w:t>
      </w:r>
      <w:proofErr w:type="gram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..</w:t>
      </w:r>
      <w:proofErr w:type="gram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………………………… 990</w:t>
      </w:r>
    </w:p>
    <w:p w14:paraId="710192C9" w14:textId="77777777" w:rsidR="003E2233" w:rsidRPr="002255C1" w:rsidRDefault="003E2233" w:rsidP="00210F10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Fresh boneless chicken thigh 300 grams, 100gr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french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fries, tomato, cucumber, cabbage salad, bread</w:t>
      </w:r>
    </w:p>
    <w:p w14:paraId="646912F7" w14:textId="77777777" w:rsidR="003E2233" w:rsidRDefault="003E2233" w:rsidP="00210F10">
      <w:pPr>
        <w:rPr>
          <w:rFonts w:ascii="Source Sans Pro" w:hAnsi="Source Sans Pro" w:cs="Calibri"/>
          <w:b/>
          <w:sz w:val="32"/>
          <w:szCs w:val="32"/>
          <w:lang w:val="sr-Latn-RS"/>
        </w:rPr>
      </w:pPr>
    </w:p>
    <w:p w14:paraId="2E0987F1" w14:textId="77777777" w:rsidR="003E2233" w:rsidRPr="001D7874" w:rsidRDefault="003E2233" w:rsidP="00210F10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Rtanj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goulash</w:t>
      </w:r>
      <w:proofErr w:type="gram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..</w:t>
      </w:r>
      <w:proofErr w:type="gram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………………………………… 900</w:t>
      </w:r>
    </w:p>
    <w:p w14:paraId="3EB0E5D8" w14:textId="77777777" w:rsidR="003E2233" w:rsidRPr="00405384" w:rsidRDefault="003E2233" w:rsidP="00210F10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>Goulash prepared from game meat served with mashed potatoes</w:t>
      </w:r>
    </w:p>
    <w:bookmarkEnd w:id="2"/>
    <w:p w14:paraId="678ABE60" w14:textId="77777777" w:rsidR="003E2233" w:rsidRDefault="003E2233" w:rsidP="007A6300">
      <w:pPr>
        <w:pStyle w:val="Title"/>
      </w:pPr>
    </w:p>
    <w:p w14:paraId="7D607EAC" w14:textId="77777777" w:rsidR="003E2233" w:rsidRDefault="003E2233" w:rsidP="007A6300">
      <w:pPr>
        <w:pStyle w:val="Title"/>
      </w:pPr>
    </w:p>
    <w:sdt>
      <w:sdtPr>
        <w:id w:val="274375260"/>
        <w:placeholder>
          <w:docPart w:val="2E4947A915E14F44A0BFB96B6ED40975"/>
        </w:placeholder>
        <w:temporary/>
        <w:showingPlcHdr/>
        <w15:appearance w15:val="hidden"/>
      </w:sdtPr>
      <w:sdtEndPr/>
      <w:sdtContent>
        <w:p w14:paraId="7C67E5C2" w14:textId="50B65179" w:rsidR="007A6300" w:rsidRPr="00027ADA" w:rsidRDefault="007A6300" w:rsidP="007A6300">
          <w:pPr>
            <w:pStyle w:val="Title"/>
          </w:pPr>
          <w:r w:rsidRPr="00F54630">
            <w:t>Menu</w:t>
          </w:r>
        </w:p>
      </w:sdtContent>
    </w:sdt>
    <w:bookmarkEnd w:id="1" w:displacedByCustomXml="prev"/>
    <w:p w14:paraId="38E62C74" w14:textId="77777777" w:rsidR="007A6300" w:rsidRPr="007A6300" w:rsidRDefault="007A6300" w:rsidP="007A6300">
      <w:pPr>
        <w:pStyle w:val="Heading1"/>
        <w:rPr>
          <w:rFonts w:ascii="Calibri" w:hAnsi="Calibri" w:cs="Calibri"/>
          <w:b/>
          <w:i/>
          <w:sz w:val="70"/>
          <w:szCs w:val="70"/>
          <w:lang w:val="sr-Latn-RS"/>
        </w:rPr>
      </w:pPr>
      <w:r>
        <w:rPr>
          <w:rFonts w:ascii="Source Sans Pro" w:hAnsi="Source Sans Pro"/>
          <w:b/>
          <w:i/>
          <w:sz w:val="70"/>
          <w:szCs w:val="70"/>
        </w:rPr>
        <w:t>Drink map</w:t>
      </w:r>
    </w:p>
    <w:p w14:paraId="7144240C" w14:textId="77777777" w:rsidR="007A6300" w:rsidRPr="00F00587" w:rsidRDefault="007A6300" w:rsidP="007A6300">
      <w:pPr>
        <w:pStyle w:val="Heading2"/>
        <w:rPr>
          <w:rFonts w:ascii="Sans Serif Collection" w:hAnsi="Sans Serif Collection" w:cs="Sans Serif Collection"/>
        </w:rPr>
      </w:pPr>
      <w:r>
        <w:rPr>
          <w:rFonts w:cs="Sans Serif Collection"/>
        </w:rPr>
        <w:t>Hot drinks</w:t>
      </w:r>
    </w:p>
    <w:p w14:paraId="5E27CC41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Homemade </w:t>
      </w:r>
      <w:r w:rsidRPr="00405384">
        <w:rPr>
          <w:rFonts w:ascii="Source Sans Pro" w:hAnsi="Source Sans Pro" w:cs="Calibri"/>
          <w:b/>
          <w:color w:val="000000" w:themeColor="text1"/>
        </w:rPr>
        <w:t>coffee</w:t>
      </w:r>
      <w:r w:rsidRPr="00405384">
        <w:rPr>
          <w:rFonts w:ascii="Source Sans Pro" w:hAnsi="Source Sans Pro"/>
          <w:b/>
          <w:color w:val="000000" w:themeColor="text1"/>
        </w:rPr>
        <w:t xml:space="preserve"> ...................................... 150</w:t>
      </w:r>
    </w:p>
    <w:p w14:paraId="37D3C908" w14:textId="00B3F6F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Espresso ........................ 190 </w:t>
      </w:r>
    </w:p>
    <w:p w14:paraId="52D41591" w14:textId="3CA79789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Nescaffe ......................... 200</w:t>
      </w:r>
    </w:p>
    <w:p w14:paraId="2D4C3777" w14:textId="083D4ABA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Cappuccino ................................ 200</w:t>
      </w:r>
    </w:p>
    <w:p w14:paraId="5FF89743" w14:textId="3F04B367" w:rsidR="007A6300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Rtanj </w:t>
      </w:r>
      <w:r w:rsidRPr="00405384">
        <w:rPr>
          <w:rFonts w:ascii="Source Sans Pro" w:hAnsi="Source Sans Pro" w:cs="Calibri"/>
          <w:b/>
          <w:color w:val="000000" w:themeColor="text1"/>
        </w:rPr>
        <w:t>tea</w:t>
      </w:r>
      <w:r w:rsidRPr="00405384">
        <w:rPr>
          <w:rFonts w:ascii="Source Sans Pro" w:hAnsi="Source Sans Pro"/>
          <w:b/>
          <w:color w:val="000000" w:themeColor="text1"/>
        </w:rPr>
        <w:t xml:space="preserve"> ........................................... 150</w:t>
      </w:r>
    </w:p>
    <w:p w14:paraId="32635BB9" w14:textId="28C291DD" w:rsidR="002E583C" w:rsidRDefault="002E583C" w:rsidP="007A6300">
      <w:pPr>
        <w:rPr>
          <w:rFonts w:ascii="Source Sans Pro" w:hAnsi="Source Sans Pro"/>
          <w:b/>
          <w:color w:val="000000" w:themeColor="text1"/>
          <w:lang w:val="sr-Latn-RS"/>
        </w:rPr>
      </w:pPr>
    </w:p>
    <w:p w14:paraId="64058C73" w14:textId="5234FDAC" w:rsidR="007A6300" w:rsidRDefault="007A6300" w:rsidP="007A6300">
      <w:pPr>
        <w:pStyle w:val="Heading2"/>
        <w:rPr>
          <w:rFonts w:cs="Sans Serif Collection"/>
        </w:rPr>
      </w:pPr>
      <w:r w:rsidRPr="007A6300">
        <w:rPr>
          <w:rFonts w:cs="Sans Serif Collection"/>
        </w:rPr>
        <w:t>Non-alcoholic beverages</w:t>
      </w:r>
    </w:p>
    <w:p w14:paraId="43E9FB0F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Natural fruit juice (cherry, apple) ................................ 200</w:t>
      </w:r>
    </w:p>
    <w:p w14:paraId="02513BC8" w14:textId="2AA2C926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Coca Cola ............................................................ 210</w:t>
      </w:r>
    </w:p>
    <w:p w14:paraId="016F0628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Sour water 1l ................................................... 150</w:t>
      </w:r>
    </w:p>
    <w:p w14:paraId="48733A2E" w14:textId="77777777" w:rsidR="007A6300" w:rsidRDefault="007A6300" w:rsidP="007A6300">
      <w:pPr>
        <w:rPr>
          <w:rFonts w:ascii="Source Sans Pro" w:hAnsi="Source Sans Pro"/>
          <w:b/>
        </w:rPr>
      </w:pPr>
    </w:p>
    <w:p w14:paraId="078BD948" w14:textId="77777777" w:rsidR="007A6300" w:rsidRDefault="007A6300" w:rsidP="007A6300">
      <w:pPr>
        <w:rPr>
          <w:rFonts w:ascii="Source Sans Pro" w:hAnsi="Source Sans Pro"/>
          <w:b/>
        </w:rPr>
      </w:pPr>
    </w:p>
    <w:p w14:paraId="1B1B63CB" w14:textId="77777777" w:rsidR="007A6300" w:rsidRDefault="007A6300" w:rsidP="007A6300">
      <w:pPr>
        <w:rPr>
          <w:rFonts w:ascii="Source Sans Pro" w:hAnsi="Source Sans Pro"/>
          <w:b/>
        </w:rPr>
      </w:pPr>
    </w:p>
    <w:p w14:paraId="1F75A261" w14:textId="77777777" w:rsidR="00126A89" w:rsidRDefault="00126A89" w:rsidP="00126A89">
      <w:pPr>
        <w:pStyle w:val="Heading2"/>
        <w:rPr>
          <w:rFonts w:cs="Cambria"/>
          <w:i/>
        </w:rPr>
      </w:pPr>
    </w:p>
    <w:p w14:paraId="04D024E9" w14:textId="56E80E33" w:rsidR="00E05919" w:rsidRPr="00126A89" w:rsidRDefault="00E05919" w:rsidP="00126A89">
      <w:pPr>
        <w:pStyle w:val="Heading2"/>
        <w:rPr>
          <w:rFonts w:cs="Cambria"/>
          <w:i/>
        </w:rPr>
      </w:pPr>
      <w:r w:rsidRPr="00E05919">
        <w:rPr>
          <w:rFonts w:cs="Cambria"/>
          <w:i/>
        </w:rPr>
        <w:t>Alcoholic beverages and liqueurs</w:t>
      </w:r>
    </w:p>
    <w:p w14:paraId="4024C108" w14:textId="77777777" w:rsidR="00E05919" w:rsidRDefault="00E05919" w:rsidP="00E05919">
      <w:pPr>
        <w:rPr>
          <w:rFonts w:ascii="Source Sans Pro" w:hAnsi="Source Sans Pro"/>
          <w:b/>
        </w:rPr>
      </w:pPr>
    </w:p>
    <w:p w14:paraId="2C767C08" w14:textId="77777777" w:rsidR="00126A89" w:rsidRDefault="00126A89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</w:p>
    <w:p w14:paraId="6A1DFA63" w14:textId="77777777" w:rsidR="00126A89" w:rsidRDefault="00126A89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</w:p>
    <w:p w14:paraId="0B82F42A" w14:textId="77777777" w:rsidR="00126A89" w:rsidRDefault="00126A89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</w:p>
    <w:p w14:paraId="06571C5F" w14:textId="77777777" w:rsidR="00126A89" w:rsidRDefault="00126A89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</w:p>
    <w:p w14:paraId="5D0E2732" w14:textId="39DDA030" w:rsidR="00E05919" w:rsidRPr="00405384" w:rsidRDefault="00AC56CE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Homemade brandy (plum, quince, apricot) ........ 200</w:t>
      </w:r>
    </w:p>
    <w:p w14:paraId="2ED0744F" w14:textId="1A192556" w:rsidR="00E05919" w:rsidRPr="00405384" w:rsidRDefault="00E05919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Pelinkovac .............................................. 230</w:t>
      </w:r>
    </w:p>
    <w:p w14:paraId="0E0AC315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Homemade </w:t>
      </w:r>
      <w:r w:rsidRPr="00405384">
        <w:rPr>
          <w:rFonts w:ascii="Source Sans Pro" w:hAnsi="Source Sans Pro" w:cs="Calibri"/>
          <w:b/>
          <w:color w:val="000000" w:themeColor="text1"/>
        </w:rPr>
        <w:t>walnut .............................................. 200</w:t>
      </w:r>
    </w:p>
    <w:p w14:paraId="4DEAC1F0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Homemade cherry brandy .................................................... 200</w:t>
      </w:r>
    </w:p>
    <w:p w14:paraId="421EEEB3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</w:p>
    <w:p w14:paraId="37B8330D" w14:textId="08FCDDB4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A beer that is ................................................ 220</w:t>
      </w:r>
    </w:p>
    <w:p w14:paraId="308B5463" w14:textId="6790E0AD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White wine house ................................................ 700</w:t>
      </w:r>
    </w:p>
    <w:p w14:paraId="614C0470" w14:textId="300A366D" w:rsidR="00D90B28" w:rsidRPr="002E583C" w:rsidRDefault="00E05919" w:rsidP="002E583C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Red wine of the house ....................................... 800</w:t>
      </w:r>
    </w:p>
    <w:sectPr w:rsidR="00D90B28" w:rsidRPr="002E583C" w:rsidSect="00F54630">
      <w:headerReference w:type="default" r:id="rId10"/>
      <w:footerReference w:type="default" r:id="rId11"/>
      <w:pgSz w:w="12240" w:h="15840" w:code="1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2C8F3" w14:textId="77777777" w:rsidR="001E7593" w:rsidRDefault="001E7593" w:rsidP="007D2655">
      <w:pPr>
        <w:spacing w:line="240" w:lineRule="auto"/>
      </w:pPr>
      <w:r>
        <w:separator/>
      </w:r>
    </w:p>
  </w:endnote>
  <w:endnote w:type="continuationSeparator" w:id="0">
    <w:p w14:paraId="17CF2EB7" w14:textId="77777777" w:rsidR="001E7593" w:rsidRDefault="001E7593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ans Serif Collection">
    <w:panose1 w:val="020B0502040504020204"/>
    <w:charset w:val="00"/>
    <w:family w:val="swiss"/>
    <w:pitch w:val="variable"/>
    <w:sig w:usb0="E057A3FF" w:usb1="4200605F" w:usb2="29100029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9DD97" w14:textId="77777777" w:rsidR="00DC544E" w:rsidRDefault="00DC544E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BF6FD30" wp14:editId="2D5BFBD9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c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BA339" w14:textId="77777777" w:rsidR="001E7593" w:rsidRDefault="001E7593" w:rsidP="007D2655">
      <w:pPr>
        <w:spacing w:line="240" w:lineRule="auto"/>
      </w:pPr>
      <w:r>
        <w:separator/>
      </w:r>
    </w:p>
  </w:footnote>
  <w:footnote w:type="continuationSeparator" w:id="0">
    <w:p w14:paraId="3CA6ADA3" w14:textId="77777777" w:rsidR="001E7593" w:rsidRDefault="001E7593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85806" w14:textId="477B7357" w:rsidR="00DC544E" w:rsidRDefault="00DC544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9E5CDAF" wp14:editId="6604B1B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D7F1917" id="Rectangle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" fillcolor="#d5e8ff [342]" stroked="f" strokeweight="1pt">
              <v:fill opacity="22873f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2360CD48" wp14:editId="53AFFCB3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B9FB13" id="Rectangle 1" o:spid="_x0000_s1026" style="position:absolute;margin-left:-53.85pt;margin-top:-17.85pt;width:612pt;height:11in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" stroked="f" strokeweight="1pt">
              <v:fill r:id="rId4" o:title="" recolor="t" rotate="t" type="frame"/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217E4C0D" wp14:editId="05384D37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xT1yo+QTdeBKf5E/UVeFhUrD0bjrw4RaBAtLIG+yepTE1Ik1rw5KWx1I32Vt1Z1w+bMjQFwsM6hnn44QxpCJNA==" w:salt="kXArYKuhTmP+ljQTHGagzA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587"/>
    <w:rsid w:val="00005325"/>
    <w:rsid w:val="00027ADA"/>
    <w:rsid w:val="00060C50"/>
    <w:rsid w:val="0009343A"/>
    <w:rsid w:val="00094F88"/>
    <w:rsid w:val="000A1B62"/>
    <w:rsid w:val="000B5F56"/>
    <w:rsid w:val="000F07B0"/>
    <w:rsid w:val="000F730F"/>
    <w:rsid w:val="001004FE"/>
    <w:rsid w:val="0010736E"/>
    <w:rsid w:val="001206D0"/>
    <w:rsid w:val="00126A89"/>
    <w:rsid w:val="001605AC"/>
    <w:rsid w:val="00171116"/>
    <w:rsid w:val="001759AF"/>
    <w:rsid w:val="001B229F"/>
    <w:rsid w:val="001B3B9A"/>
    <w:rsid w:val="001D3180"/>
    <w:rsid w:val="001E5A04"/>
    <w:rsid w:val="001E6866"/>
    <w:rsid w:val="001E7593"/>
    <w:rsid w:val="001E7B86"/>
    <w:rsid w:val="001F70F7"/>
    <w:rsid w:val="00212763"/>
    <w:rsid w:val="0021751F"/>
    <w:rsid w:val="002255C1"/>
    <w:rsid w:val="0023516B"/>
    <w:rsid w:val="00237D92"/>
    <w:rsid w:val="0025220B"/>
    <w:rsid w:val="0025395B"/>
    <w:rsid w:val="0025787E"/>
    <w:rsid w:val="00261586"/>
    <w:rsid w:val="0026397A"/>
    <w:rsid w:val="00267D53"/>
    <w:rsid w:val="00275C63"/>
    <w:rsid w:val="00290D69"/>
    <w:rsid w:val="002A7D33"/>
    <w:rsid w:val="002C0886"/>
    <w:rsid w:val="002C41A0"/>
    <w:rsid w:val="002D54D3"/>
    <w:rsid w:val="002D5D14"/>
    <w:rsid w:val="002D6730"/>
    <w:rsid w:val="002D75B9"/>
    <w:rsid w:val="002E583C"/>
    <w:rsid w:val="002F10FF"/>
    <w:rsid w:val="002F6CA5"/>
    <w:rsid w:val="003214C7"/>
    <w:rsid w:val="003562F6"/>
    <w:rsid w:val="00364489"/>
    <w:rsid w:val="00367378"/>
    <w:rsid w:val="003954CD"/>
    <w:rsid w:val="00396B48"/>
    <w:rsid w:val="003C3164"/>
    <w:rsid w:val="003E2233"/>
    <w:rsid w:val="003E3395"/>
    <w:rsid w:val="003F142C"/>
    <w:rsid w:val="00405384"/>
    <w:rsid w:val="00411DCF"/>
    <w:rsid w:val="00420049"/>
    <w:rsid w:val="00426A41"/>
    <w:rsid w:val="004515F3"/>
    <w:rsid w:val="00456CE2"/>
    <w:rsid w:val="00466095"/>
    <w:rsid w:val="00473A89"/>
    <w:rsid w:val="00473D4A"/>
    <w:rsid w:val="0048744D"/>
    <w:rsid w:val="00495DD8"/>
    <w:rsid w:val="004A250D"/>
    <w:rsid w:val="004A3DB4"/>
    <w:rsid w:val="004C178A"/>
    <w:rsid w:val="004C70B8"/>
    <w:rsid w:val="004D2D71"/>
    <w:rsid w:val="004F3C22"/>
    <w:rsid w:val="004F55AB"/>
    <w:rsid w:val="00506E4E"/>
    <w:rsid w:val="00523E52"/>
    <w:rsid w:val="005338E7"/>
    <w:rsid w:val="00556DE2"/>
    <w:rsid w:val="005650D0"/>
    <w:rsid w:val="00570128"/>
    <w:rsid w:val="00573592"/>
    <w:rsid w:val="005764A6"/>
    <w:rsid w:val="00586805"/>
    <w:rsid w:val="00597389"/>
    <w:rsid w:val="005B4FB5"/>
    <w:rsid w:val="005B7A64"/>
    <w:rsid w:val="005C46C4"/>
    <w:rsid w:val="005D3402"/>
    <w:rsid w:val="005E6CCF"/>
    <w:rsid w:val="005F6D8F"/>
    <w:rsid w:val="00600AE8"/>
    <w:rsid w:val="006040F4"/>
    <w:rsid w:val="00614A30"/>
    <w:rsid w:val="00620923"/>
    <w:rsid w:val="00631AF9"/>
    <w:rsid w:val="0064086B"/>
    <w:rsid w:val="00662211"/>
    <w:rsid w:val="00664B70"/>
    <w:rsid w:val="00674CA4"/>
    <w:rsid w:val="00680449"/>
    <w:rsid w:val="006926DA"/>
    <w:rsid w:val="006A1B31"/>
    <w:rsid w:val="006B0D5D"/>
    <w:rsid w:val="006B5027"/>
    <w:rsid w:val="006C3A85"/>
    <w:rsid w:val="006D3916"/>
    <w:rsid w:val="006D5A84"/>
    <w:rsid w:val="006F5555"/>
    <w:rsid w:val="00700C24"/>
    <w:rsid w:val="00701945"/>
    <w:rsid w:val="00706C04"/>
    <w:rsid w:val="00710A21"/>
    <w:rsid w:val="007538BA"/>
    <w:rsid w:val="00755EB9"/>
    <w:rsid w:val="00766DDD"/>
    <w:rsid w:val="00767422"/>
    <w:rsid w:val="007912E5"/>
    <w:rsid w:val="007951CE"/>
    <w:rsid w:val="007A346A"/>
    <w:rsid w:val="007A6300"/>
    <w:rsid w:val="007C3379"/>
    <w:rsid w:val="007D1A2E"/>
    <w:rsid w:val="007D2655"/>
    <w:rsid w:val="007F0275"/>
    <w:rsid w:val="007F19F5"/>
    <w:rsid w:val="00804D9B"/>
    <w:rsid w:val="0082129F"/>
    <w:rsid w:val="00836C45"/>
    <w:rsid w:val="00852806"/>
    <w:rsid w:val="008769C0"/>
    <w:rsid w:val="008B3005"/>
    <w:rsid w:val="008B32F6"/>
    <w:rsid w:val="008C256C"/>
    <w:rsid w:val="008C5AE9"/>
    <w:rsid w:val="008D67A0"/>
    <w:rsid w:val="00901451"/>
    <w:rsid w:val="009156EC"/>
    <w:rsid w:val="0094287F"/>
    <w:rsid w:val="00945570"/>
    <w:rsid w:val="009D0FE2"/>
    <w:rsid w:val="009D1E12"/>
    <w:rsid w:val="009D4169"/>
    <w:rsid w:val="009D5CEF"/>
    <w:rsid w:val="009F3065"/>
    <w:rsid w:val="009F42E5"/>
    <w:rsid w:val="00A00D90"/>
    <w:rsid w:val="00A26F62"/>
    <w:rsid w:val="00A52F99"/>
    <w:rsid w:val="00A75DD4"/>
    <w:rsid w:val="00A874C1"/>
    <w:rsid w:val="00A91CD5"/>
    <w:rsid w:val="00AA4C9F"/>
    <w:rsid w:val="00AB6D10"/>
    <w:rsid w:val="00AC56CE"/>
    <w:rsid w:val="00AE7164"/>
    <w:rsid w:val="00AF59BB"/>
    <w:rsid w:val="00B05680"/>
    <w:rsid w:val="00B517E0"/>
    <w:rsid w:val="00B53A5D"/>
    <w:rsid w:val="00B576EE"/>
    <w:rsid w:val="00B6691E"/>
    <w:rsid w:val="00B713AB"/>
    <w:rsid w:val="00B86E6C"/>
    <w:rsid w:val="00BC7765"/>
    <w:rsid w:val="00BD2FC9"/>
    <w:rsid w:val="00BD4EAA"/>
    <w:rsid w:val="00BE0CD0"/>
    <w:rsid w:val="00C32A69"/>
    <w:rsid w:val="00C4628B"/>
    <w:rsid w:val="00C62806"/>
    <w:rsid w:val="00CE3FF4"/>
    <w:rsid w:val="00D03E9C"/>
    <w:rsid w:val="00D04276"/>
    <w:rsid w:val="00D513B2"/>
    <w:rsid w:val="00D741D6"/>
    <w:rsid w:val="00D81EC6"/>
    <w:rsid w:val="00D90B28"/>
    <w:rsid w:val="00D94F15"/>
    <w:rsid w:val="00D97337"/>
    <w:rsid w:val="00DA6120"/>
    <w:rsid w:val="00DC4C0A"/>
    <w:rsid w:val="00DC544E"/>
    <w:rsid w:val="00DC5EA3"/>
    <w:rsid w:val="00DE4EBF"/>
    <w:rsid w:val="00DE7099"/>
    <w:rsid w:val="00E05919"/>
    <w:rsid w:val="00E14430"/>
    <w:rsid w:val="00E14F6F"/>
    <w:rsid w:val="00E31A7A"/>
    <w:rsid w:val="00E3285C"/>
    <w:rsid w:val="00E3566B"/>
    <w:rsid w:val="00E36121"/>
    <w:rsid w:val="00E40134"/>
    <w:rsid w:val="00E51913"/>
    <w:rsid w:val="00E54FE6"/>
    <w:rsid w:val="00E741FB"/>
    <w:rsid w:val="00E83C16"/>
    <w:rsid w:val="00E90185"/>
    <w:rsid w:val="00E933B2"/>
    <w:rsid w:val="00E977CA"/>
    <w:rsid w:val="00EE3976"/>
    <w:rsid w:val="00EE6898"/>
    <w:rsid w:val="00EF1E26"/>
    <w:rsid w:val="00F00587"/>
    <w:rsid w:val="00F17307"/>
    <w:rsid w:val="00F24993"/>
    <w:rsid w:val="00F258A3"/>
    <w:rsid w:val="00F42846"/>
    <w:rsid w:val="00F50A02"/>
    <w:rsid w:val="00F53956"/>
    <w:rsid w:val="00F54630"/>
    <w:rsid w:val="00F651B8"/>
    <w:rsid w:val="00F8366C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08A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396B48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%20Computers\AppData\Roaming\Microsoft\Templates\Scroll%20dinner%20party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B0FBD630B443A9B0C81A73F4E62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3F84B-0785-4A9A-A267-F70335F62200}"/>
      </w:docPartPr>
      <w:docPartBody>
        <w:p w:rsidR="00FB00DE" w:rsidRDefault="00FB00DE">
          <w:pPr>
            <w:pStyle w:val="05B0FBD630B443A9B0C81A73F4E620FA"/>
          </w:pPr>
          <w:r w:rsidRPr="00F54630">
            <w:t>Menu</w:t>
          </w:r>
        </w:p>
      </w:docPartBody>
    </w:docPart>
    <w:docPart>
      <w:docPartPr>
        <w:name w:val="2E4947A915E14F44A0BFB96B6ED40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EA5F0-174B-4196-A2D4-49B208164165}"/>
      </w:docPartPr>
      <w:docPartBody>
        <w:p w:rsidR="00421C70" w:rsidRDefault="00FB00DE" w:rsidP="00FB00DE">
          <w:pPr>
            <w:pStyle w:val="2E4947A915E14F44A0BFB96B6ED40975"/>
          </w:pPr>
          <w:r w:rsidRPr="00F54630">
            <w:t>Menu</w:t>
          </w:r>
        </w:p>
      </w:docPartBody>
    </w:docPart>
    <w:docPart>
      <w:docPartPr>
        <w:name w:val="6B2EB0F8F54A4FD4807F5BEFD442E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52E31-4BA0-49E4-BB96-26428C96FEB0}"/>
      </w:docPartPr>
      <w:docPartBody>
        <w:p w:rsidR="006212D9" w:rsidRDefault="00C1241F" w:rsidP="00C1241F">
          <w:pPr>
            <w:pStyle w:val="6B2EB0F8F54A4FD4807F5BEFD442E0C4"/>
          </w:pPr>
          <w:r w:rsidRPr="00F54630"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ans Serif Collection">
    <w:panose1 w:val="020B0502040504020204"/>
    <w:charset w:val="00"/>
    <w:family w:val="swiss"/>
    <w:pitch w:val="variable"/>
    <w:sig w:usb0="E057A3FF" w:usb1="4200605F" w:usb2="29100029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0DE"/>
    <w:rsid w:val="00060EFF"/>
    <w:rsid w:val="00156596"/>
    <w:rsid w:val="003155B7"/>
    <w:rsid w:val="003F6804"/>
    <w:rsid w:val="00421C70"/>
    <w:rsid w:val="00430A87"/>
    <w:rsid w:val="004D7221"/>
    <w:rsid w:val="006212D9"/>
    <w:rsid w:val="006D2846"/>
    <w:rsid w:val="007131B8"/>
    <w:rsid w:val="00835C8E"/>
    <w:rsid w:val="008A01BA"/>
    <w:rsid w:val="009D5B74"/>
    <w:rsid w:val="00A1089A"/>
    <w:rsid w:val="00B853D8"/>
    <w:rsid w:val="00C1241F"/>
    <w:rsid w:val="00C17EB9"/>
    <w:rsid w:val="00D805D6"/>
    <w:rsid w:val="00E57F05"/>
    <w:rsid w:val="00FB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B0FBD630B443A9B0C81A73F4E620FA">
    <w:name w:val="05B0FBD630B443A9B0C81A73F4E620FA"/>
  </w:style>
  <w:style w:type="paragraph" w:customStyle="1" w:styleId="8D516212D50E4CBCA338BB1701CC23D6">
    <w:name w:val="8D516212D50E4CBCA338BB1701CC23D6"/>
  </w:style>
  <w:style w:type="paragraph" w:customStyle="1" w:styleId="E61742F58169428E8BEB3181C7A313DE">
    <w:name w:val="E61742F58169428E8BEB3181C7A313DE"/>
  </w:style>
  <w:style w:type="paragraph" w:customStyle="1" w:styleId="798794F08B484035A8787C0B1DFD999E">
    <w:name w:val="798794F08B484035A8787C0B1DFD999E"/>
  </w:style>
  <w:style w:type="paragraph" w:customStyle="1" w:styleId="FAF3A6D3D1934A999A9137CB104AB9D9">
    <w:name w:val="FAF3A6D3D1934A999A9137CB104AB9D9"/>
  </w:style>
  <w:style w:type="paragraph" w:customStyle="1" w:styleId="F99921FC5F204CFCA444BBA7CC0A09D3">
    <w:name w:val="F99921FC5F204CFCA444BBA7CC0A09D3"/>
  </w:style>
  <w:style w:type="paragraph" w:customStyle="1" w:styleId="ABE683F1979D4CDC92ED97DA660E83EA">
    <w:name w:val="ABE683F1979D4CDC92ED97DA660E83EA"/>
  </w:style>
  <w:style w:type="paragraph" w:customStyle="1" w:styleId="2C6B2C524A0F4EBB924992FFE30451F8">
    <w:name w:val="2C6B2C524A0F4EBB924992FFE30451F8"/>
  </w:style>
  <w:style w:type="paragraph" w:customStyle="1" w:styleId="310BBFAAAEC14251BFA2D12138F44DE8">
    <w:name w:val="310BBFAAAEC14251BFA2D12138F44DE8"/>
  </w:style>
  <w:style w:type="paragraph" w:customStyle="1" w:styleId="2F4339A380194CC18BA831309A5BD37D">
    <w:name w:val="2F4339A380194CC18BA831309A5BD37D"/>
  </w:style>
  <w:style w:type="paragraph" w:customStyle="1" w:styleId="05BD6A939D9947BB8930BA1458845187">
    <w:name w:val="05BD6A939D9947BB8930BA1458845187"/>
    <w:rsid w:val="00FB00DE"/>
  </w:style>
  <w:style w:type="paragraph" w:customStyle="1" w:styleId="66A39D9087A64B5DA7D2623C41CBE4E0">
    <w:name w:val="66A39D9087A64B5DA7D2623C41CBE4E0"/>
    <w:rsid w:val="00FB00DE"/>
  </w:style>
  <w:style w:type="paragraph" w:customStyle="1" w:styleId="296A35126A3A4A66BE0664B2B4527E48">
    <w:name w:val="296A35126A3A4A66BE0664B2B4527E48"/>
    <w:rsid w:val="00FB00DE"/>
  </w:style>
  <w:style w:type="paragraph" w:customStyle="1" w:styleId="479E90A5B69C452C9A0B953AEA3702D1">
    <w:name w:val="479E90A5B69C452C9A0B953AEA3702D1"/>
    <w:rsid w:val="00FB00DE"/>
  </w:style>
  <w:style w:type="paragraph" w:customStyle="1" w:styleId="E2A29AEF52734FFFB2D3D1DFE7E2A2D6">
    <w:name w:val="E2A29AEF52734FFFB2D3D1DFE7E2A2D6"/>
    <w:rsid w:val="00FB00DE"/>
  </w:style>
  <w:style w:type="paragraph" w:customStyle="1" w:styleId="C8831D5761D54D888CCADB6033A8B871">
    <w:name w:val="C8831D5761D54D888CCADB6033A8B871"/>
    <w:rsid w:val="00FB00DE"/>
  </w:style>
  <w:style w:type="paragraph" w:customStyle="1" w:styleId="2E4947A915E14F44A0BFB96B6ED40975">
    <w:name w:val="2E4947A915E14F44A0BFB96B6ED40975"/>
    <w:rsid w:val="00FB00DE"/>
  </w:style>
  <w:style w:type="paragraph" w:customStyle="1" w:styleId="9F0292AC157F4DBE89275D4FC4425425">
    <w:name w:val="9F0292AC157F4DBE89275D4FC4425425"/>
    <w:rsid w:val="004D7221"/>
  </w:style>
  <w:style w:type="paragraph" w:customStyle="1" w:styleId="D237B286307A49DD88FCA081ACDD9F0C">
    <w:name w:val="D237B286307A49DD88FCA081ACDD9F0C"/>
    <w:rsid w:val="004D7221"/>
  </w:style>
  <w:style w:type="character" w:styleId="PlaceholderText">
    <w:name w:val="Placeholder Text"/>
    <w:basedOn w:val="DefaultParagraphFont"/>
    <w:uiPriority w:val="99"/>
    <w:semiHidden/>
    <w:rsid w:val="00430A87"/>
    <w:rPr>
      <w:color w:val="808080"/>
    </w:rPr>
  </w:style>
  <w:style w:type="paragraph" w:customStyle="1" w:styleId="6B2EB0F8F54A4FD4807F5BEFD442E0C4">
    <w:name w:val="6B2EB0F8F54A4FD4807F5BEFD442E0C4"/>
    <w:rsid w:val="00C124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8AB7BB-A2C7-49E2-8F2D-07F641453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456</Words>
  <Characters>2604</Characters>
  <Application>Microsoft Office Word</Application>
  <DocSecurity>8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2024-08-22T14:50:00Z</dcterms:created>
  <dcterms:modified xsi:type="dcterms:W3CDTF">2026-03-03T13:09:00Z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