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709036957"/>
        <w:placeholder>
          <w:docPart w:val="05B0FBD630B443A9B0C81A73F4E620FA"/>
        </w:placeholder>
        <w:temporary/>
        <w:showingPlcHdr/>
        <w15:appearance w15:val="hidden"/>
      </w:sdtPr>
      <w:sdtEndPr/>
      <w:sdtContent>
        <w:p w14:paraId="3AD4A3A2" w14:textId="3231826B" w:rsidR="009F42E5" w:rsidRPr="00027ADA" w:rsidRDefault="00F54630" w:rsidP="007912E5">
          <w:pPr>
            <w:pStyle w:val="Title"/>
          </w:pPr>
          <w:r w:rsidRPr="007912E5">
            <w:t>Menù</w:t>
          </w:r>
        </w:p>
      </w:sdtContent>
    </w:sdt>
    <w:p w14:paraId="0A9654B2" w14:textId="77777777" w:rsidR="00597389" w:rsidRPr="004F3C22" w:rsidRDefault="00F00587" w:rsidP="00597389">
      <w:pPr>
        <w:pStyle w:val="Heading1"/>
        <w:rPr>
          <w:rFonts w:ascii="Source Sans Pro" w:hAnsi="Source Sans Pro"/>
          <w:b/>
          <w:i/>
          <w:sz w:val="70"/>
          <w:szCs w:val="70"/>
          <w:lang w:val="sr-Latn-RS"/>
        </w:rPr>
      </w:pPr>
      <w:r w:rsidRPr="004F3C22">
        <w:rPr>
          <w:rFonts w:ascii="Source Sans Pro" w:hAnsi="Source Sans Pro"/>
          <w:b/>
          <w:i/>
          <w:sz w:val="70"/>
          <w:szCs w:val="70"/>
        </w:rPr>
        <w:t>Colazione</w:t>
      </w:r>
    </w:p>
    <w:p w14:paraId="443BF825" w14:textId="77777777" w:rsidR="00DA6120" w:rsidRPr="00F00587" w:rsidRDefault="00F00587" w:rsidP="00F54630">
      <w:pPr>
        <w:pStyle w:val="Heading2"/>
        <w:rPr>
          <w:rFonts w:ascii="Sans Serif Collection" w:hAnsi="Sans Serif Collection" w:cs="Sans Serif Collection"/>
        </w:rPr>
      </w:pPr>
      <w:r w:rsidRPr="00F00587">
        <w:rPr>
          <w:rFonts w:cs="Sans Serif Collection"/>
        </w:rPr>
        <w:t>Tradizionale</w:t>
      </w:r>
    </w:p>
    <w:p w14:paraId="46AFDE51" w14:textId="2FBC0CBB" w:rsidR="0059738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Vivi il vero sapore della tradizione locale con una colazione preparata con cura con ingredienti locali della massima qualità</w:t>
      </w:r>
    </w:p>
    <w:p w14:paraId="5C413CD2" w14:textId="1843E69C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Veri snack fatti in casa – dalla gibanica, dalle omelette e kačamaki fino alle salsicce di cervo – una colazione che risveglia anima e appetito.</w:t>
      </w:r>
    </w:p>
    <w:p w14:paraId="08C5F86A" w14:textId="04B0C4F2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La nostra colazione tradizionale combina la ricchezza di sapori e gli aromi della cucina locale, offrendoti l'inizio perfetto della giornata nell'atmosfera di Villa Saturea.</w:t>
      </w:r>
    </w:p>
    <w:p w14:paraId="0C80392E" w14:textId="2E1E5535" w:rsidR="00290D69" w:rsidRDefault="00290D69" w:rsidP="0025395B">
      <w:pPr>
        <w:rPr>
          <w:rFonts w:ascii="Source Sans Pro" w:hAnsi="Source Sans Pro"/>
          <w:b/>
        </w:rPr>
      </w:pPr>
    </w:p>
    <w:p w14:paraId="5CB78E45" w14:textId="08D9D9DE" w:rsidR="00290D69" w:rsidRDefault="00290D69" w:rsidP="0025395B">
      <w:pPr>
        <w:rPr>
          <w:rFonts w:ascii="Source Sans Pro" w:hAnsi="Source Sans Pro"/>
          <w:b/>
        </w:rPr>
      </w:pPr>
    </w:p>
    <w:p w14:paraId="2887C33C" w14:textId="77777777" w:rsidR="00290D69" w:rsidRPr="00290D69" w:rsidRDefault="00290D69" w:rsidP="0025395B">
      <w:pPr>
        <w:rPr>
          <w:rFonts w:ascii="Source Sans Pro" w:hAnsi="Source Sans Pro"/>
          <w:b/>
        </w:rPr>
      </w:pPr>
    </w:p>
    <w:p w14:paraId="63F0A822" w14:textId="7B59A75D" w:rsidR="00597389" w:rsidRPr="00290D69" w:rsidRDefault="00597389" w:rsidP="0025395B">
      <w:pPr>
        <w:rPr>
          <w:b/>
          <w:color w:val="000000" w:themeColor="text1"/>
          <w:sz w:val="36"/>
          <w:szCs w:val="36"/>
        </w:rPr>
      </w:pPr>
      <w:r w:rsidRPr="00290D69">
        <w:rPr>
          <w:b/>
          <w:color w:val="000000" w:themeColor="text1"/>
          <w:sz w:val="36"/>
          <w:szCs w:val="36"/>
        </w:rPr>
        <w:t>La colazione è servita dalle 07:30 alle 10:00</w:t>
      </w:r>
    </w:p>
    <w:p w14:paraId="3976A16F" w14:textId="171BE28A" w:rsidR="00290D69" w:rsidRDefault="00290D69" w:rsidP="0025395B">
      <w:pPr>
        <w:rPr>
          <w:b/>
          <w:sz w:val="36"/>
          <w:szCs w:val="36"/>
        </w:rPr>
      </w:pPr>
    </w:p>
    <w:p w14:paraId="23CE78FD" w14:textId="77777777" w:rsidR="00290D69" w:rsidRPr="00597389" w:rsidRDefault="00290D69" w:rsidP="0025395B">
      <w:pPr>
        <w:rPr>
          <w:b/>
          <w:sz w:val="36"/>
          <w:szCs w:val="36"/>
        </w:rPr>
      </w:pPr>
    </w:p>
    <w:bookmarkStart w:id="1" w:name="_Hlk222751228" w:displacedByCustomXml="next"/>
    <w:bookmarkStart w:id="2" w:name="_Hlk177900342" w:displacedByCustomXml="next"/>
    <w:sdt>
      <w:sdtPr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  <w:id w:val="870109889"/>
        <w:placeholder>
          <w:docPart w:val="670CD20B399B4A43809C15985B0FE696"/>
        </w:placeholder>
        <w:temporary/>
        <w:showingPlcHdr/>
        <w15:appearance w15:val="hidden"/>
      </w:sdtPr>
      <w:sdtEndPr/>
      <w:sdtContent>
        <w:p w14:paraId="4191DBB7" w14:textId="77777777" w:rsidR="00892C0F" w:rsidRPr="00396B48" w:rsidRDefault="00892C0F" w:rsidP="00892C0F">
          <w:pPr>
            <w:spacing w:before="480" w:line="204" w:lineRule="auto"/>
            <w:contextualSpacing/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</w:pPr>
          <w:r w:rsidRPr="00396B48"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  <w:t>Menu</w:t>
          </w:r>
        </w:p>
      </w:sdtContent>
    </w:sdt>
    <w:p w14:paraId="2B9265A0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52"/>
          <w:szCs w:val="52"/>
        </w:rPr>
      </w:pPr>
      <w:bookmarkStart w:id="3" w:name="_Hlk223371528"/>
      <w:bookmarkEnd w:id="1"/>
      <w:proofErr w:type="spellStart"/>
      <w:r w:rsidRPr="00306EAD">
        <w:rPr>
          <w:rFonts w:ascii="Source Sans Pro" w:hAnsi="Source Sans Pro"/>
          <w:b/>
          <w:color w:val="000000" w:themeColor="text1"/>
          <w:sz w:val="52"/>
          <w:szCs w:val="52"/>
        </w:rPr>
        <w:t>Piatti</w:t>
      </w:r>
      <w:proofErr w:type="spellEnd"/>
      <w:r w:rsidRPr="00306EAD">
        <w:rPr>
          <w:rFonts w:ascii="Source Sans Pro" w:hAnsi="Source Sans Pro"/>
          <w:b/>
          <w:color w:val="000000" w:themeColor="text1"/>
          <w:sz w:val="52"/>
          <w:szCs w:val="52"/>
        </w:rPr>
        <w:t xml:space="preserve">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52"/>
          <w:szCs w:val="52"/>
        </w:rPr>
        <w:t>alla</w:t>
      </w:r>
      <w:proofErr w:type="spellEnd"/>
      <w:r w:rsidRPr="00306EAD">
        <w:rPr>
          <w:rFonts w:ascii="Source Sans Pro" w:hAnsi="Source Sans Pro"/>
          <w:b/>
          <w:color w:val="000000" w:themeColor="text1"/>
          <w:sz w:val="52"/>
          <w:szCs w:val="52"/>
        </w:rPr>
        <w:t xml:space="preserve">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52"/>
          <w:szCs w:val="52"/>
        </w:rPr>
        <w:t>griglia</w:t>
      </w:r>
      <w:proofErr w:type="spellEnd"/>
      <w:r w:rsidRPr="00306EAD">
        <w:rPr>
          <w:rFonts w:ascii="Source Sans Pro" w:hAnsi="Source Sans Pro"/>
          <w:b/>
          <w:color w:val="000000" w:themeColor="text1"/>
          <w:sz w:val="52"/>
          <w:szCs w:val="52"/>
        </w:rPr>
        <w:t xml:space="preserve"> – Pasto Premium</w:t>
      </w:r>
    </w:p>
    <w:p w14:paraId="2A51705C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11504CF8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50A58DE0" w14:textId="77777777" w:rsidR="00306EAD" w:rsidRPr="00306EAD" w:rsidRDefault="00306EAD" w:rsidP="0099576C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ćevap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on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kaymak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Pr="00306EAD">
        <w:rPr>
          <w:rFonts w:ascii="Source Sans Pro" w:hAnsi="Source Sans Pro"/>
          <w:color w:val="000000" w:themeColor="text1"/>
          <w:sz w:val="32"/>
          <w:szCs w:val="32"/>
        </w:rPr>
        <w:t xml:space="preserve">.............. </w:t>
      </w: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1.190</w:t>
      </w:r>
    </w:p>
    <w:p w14:paraId="7A40A4A9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i/>
          <w:sz w:val="18"/>
          <w:szCs w:val="18"/>
        </w:rPr>
      </w:pPr>
      <w:bookmarkStart w:id="4" w:name="_Hlk205333230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Kebab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manzo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e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maiale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grammi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panna, carne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esilarante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patatine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fritte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pomodoro,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cetriolo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, insalata di cavolo</w:t>
      </w:r>
      <w:r w:rsidRPr="00306EAD">
        <w:rPr>
          <w:rFonts w:ascii="Source Sans Pro" w:hAnsi="Source Sans Pro"/>
          <w:i/>
          <w:sz w:val="18"/>
          <w:szCs w:val="18"/>
        </w:rPr>
        <w:t xml:space="preserve">, pane </w:t>
      </w:r>
      <w:proofErr w:type="spellStart"/>
      <w:r w:rsidRPr="00306EAD">
        <w:rPr>
          <w:rFonts w:ascii="Source Sans Pro" w:hAnsi="Source Sans Pro"/>
          <w:i/>
          <w:sz w:val="18"/>
          <w:szCs w:val="18"/>
        </w:rPr>
        <w:t>piatto</w:t>
      </w:r>
      <w:proofErr w:type="spellEnd"/>
    </w:p>
    <w:bookmarkEnd w:id="4"/>
    <w:p w14:paraId="1CF9E2E1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39819267" w14:textId="77777777" w:rsidR="00306EAD" w:rsidRPr="00306EAD" w:rsidRDefault="00306EAD" w:rsidP="0099576C">
      <w:pPr>
        <w:rPr>
          <w:rFonts w:ascii="Source Sans Pro" w:hAnsi="Source Sans Pro"/>
          <w:color w:val="000000" w:themeColor="text1"/>
          <w:sz w:val="32"/>
          <w:szCs w:val="32"/>
        </w:rPr>
      </w:pP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Burger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ripieno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sulla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panna</w:t>
      </w:r>
      <w:r w:rsidRPr="00306EAD">
        <w:rPr>
          <w:rFonts w:ascii="Source Sans Pro" w:hAnsi="Source Sans Pro"/>
          <w:color w:val="000000" w:themeColor="text1"/>
          <w:sz w:val="32"/>
          <w:szCs w:val="32"/>
        </w:rPr>
        <w:t xml:space="preserve"> .................. </w:t>
      </w: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1.390</w:t>
      </w:r>
    </w:p>
    <w:p w14:paraId="3ADA49E4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  <w:bookmarkStart w:id="5" w:name="_Hlk205333139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Hamburger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maiale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300gr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ripieno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formaggio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duro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e bacon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affumicato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patatine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fritte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100gr, panna, pomodoro,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cetriolo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, insalata di cavolo, pane</w:t>
      </w:r>
      <w:bookmarkStart w:id="6" w:name="_Hlk220425309"/>
      <w:bookmarkEnd w:id="5"/>
    </w:p>
    <w:bookmarkEnd w:id="6"/>
    <w:p w14:paraId="63518CD0" w14:textId="77777777" w:rsidR="00306EAD" w:rsidRPr="00306EAD" w:rsidRDefault="00306EAD" w:rsidP="0099576C">
      <w:pPr>
        <w:rPr>
          <w:rFonts w:ascii="Source Sans Pro" w:hAnsi="Source Sans Pro" w:cs="Calibri"/>
          <w:b/>
          <w:sz w:val="32"/>
          <w:szCs w:val="32"/>
        </w:rPr>
      </w:pPr>
    </w:p>
    <w:p w14:paraId="4A93F15C" w14:textId="77777777" w:rsidR="00306EAD" w:rsidRPr="00306EAD" w:rsidRDefault="00306EAD" w:rsidP="0099576C">
      <w:pPr>
        <w:rPr>
          <w:rFonts w:ascii="Source Sans Pro" w:hAnsi="Source Sans Pro"/>
          <w:color w:val="000000" w:themeColor="text1"/>
          <w:sz w:val="32"/>
          <w:szCs w:val="32"/>
        </w:rPr>
      </w:pPr>
      <w:bookmarkStart w:id="7" w:name="_Hlk220427766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Hangar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affumicato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Pr="00306EAD">
        <w:rPr>
          <w:rFonts w:ascii="Source Sans Pro" w:hAnsi="Source Sans Pro"/>
          <w:color w:val="000000" w:themeColor="text1"/>
          <w:sz w:val="32"/>
          <w:szCs w:val="32"/>
        </w:rPr>
        <w:t>.....................................</w:t>
      </w: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1.490</w:t>
      </w:r>
    </w:p>
    <w:p w14:paraId="289F428C" w14:textId="77777777" w:rsidR="00306EAD" w:rsidRPr="00306EAD" w:rsidRDefault="00306EAD" w:rsidP="0099576C">
      <w:pPr>
        <w:spacing w:before="0" w:line="240" w:lineRule="auto"/>
        <w:rPr>
          <w:rFonts w:ascii="Source Sans Pro" w:hAnsi="Source Sans Pro"/>
          <w:i/>
          <w:color w:val="000000" w:themeColor="text1"/>
          <w:sz w:val="18"/>
          <w:szCs w:val="18"/>
        </w:rPr>
      </w:pPr>
      <w:proofErr w:type="spellStart"/>
      <w:r w:rsidRPr="00306EAD">
        <w:rPr>
          <w:rFonts w:ascii="Source Sans Pro" w:hAnsi="Source Sans Pro"/>
          <w:color w:val="000000" w:themeColor="text1"/>
          <w:sz w:val="18"/>
          <w:szCs w:val="18"/>
        </w:rPr>
        <w:t>Gruccia</w:t>
      </w:r>
      <w:proofErr w:type="spellEnd"/>
      <w:r w:rsidRPr="00306EAD">
        <w:rPr>
          <w:rFonts w:ascii="Source Sans Pro" w:hAnsi="Source Sans Pro"/>
          <w:color w:val="000000" w:themeColor="text1"/>
          <w:sz w:val="18"/>
          <w:szCs w:val="18"/>
        </w:rPr>
        <w:t xml:space="preserve"> di </w:t>
      </w:r>
      <w:proofErr w:type="spellStart"/>
      <w:r w:rsidRPr="00306EAD">
        <w:rPr>
          <w:rFonts w:ascii="Source Sans Pro" w:hAnsi="Source Sans Pro"/>
          <w:color w:val="000000" w:themeColor="text1"/>
          <w:sz w:val="18"/>
          <w:szCs w:val="18"/>
        </w:rPr>
        <w:t>maiale</w:t>
      </w:r>
      <w:proofErr w:type="spellEnd"/>
      <w:r w:rsidRPr="00306EAD">
        <w:rPr>
          <w:rFonts w:ascii="Source Sans Pro" w:hAnsi="Source Sans Pro"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color w:val="000000" w:themeColor="text1"/>
          <w:sz w:val="18"/>
          <w:szCs w:val="18"/>
        </w:rPr>
        <w:t>affumicato</w:t>
      </w:r>
      <w:proofErr w:type="spellEnd"/>
      <w:r w:rsidRPr="00306EAD">
        <w:rPr>
          <w:rFonts w:ascii="Source Sans Pro" w:hAnsi="Source Sans Pro"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color w:val="000000" w:themeColor="text1"/>
          <w:sz w:val="18"/>
          <w:szCs w:val="18"/>
        </w:rPr>
        <w:t>fatta</w:t>
      </w:r>
      <w:proofErr w:type="spellEnd"/>
      <w:r w:rsidRPr="00306EAD">
        <w:rPr>
          <w:rFonts w:ascii="Source Sans Pro" w:hAnsi="Source Sans Pro"/>
          <w:color w:val="000000" w:themeColor="text1"/>
          <w:sz w:val="18"/>
          <w:szCs w:val="18"/>
        </w:rPr>
        <w:t xml:space="preserve"> in casa 300gr,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patatine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fritte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100gr, pomodoro,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cetriolo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, insalata di cavolo, pane</w:t>
      </w:r>
    </w:p>
    <w:p w14:paraId="00C8AC76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2D8CD5CD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0EF2F663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Gruccia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fresca </w:t>
      </w:r>
      <w:proofErr w:type="spellStart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nella</w:t>
      </w:r>
      <w:proofErr w:type="spellEnd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 xml:space="preserve"> salsa... ………………………… 1.190</w:t>
      </w:r>
    </w:p>
    <w:p w14:paraId="19E2FBF0" w14:textId="77777777" w:rsidR="00306EAD" w:rsidRPr="00306EAD" w:rsidRDefault="00306EAD" w:rsidP="0099576C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Carne fresca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collo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maiale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grammi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 gr di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patatine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fritte</w:t>
      </w:r>
      <w:proofErr w:type="spellEnd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, salsa all'aglio e prezzemolo, pomodoro, cetriolo, insalata di cavolo, pane</w:t>
      </w:r>
    </w:p>
    <w:p w14:paraId="33E7D85A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bookmarkEnd w:id="7"/>
    <w:p w14:paraId="6063D2B1" w14:textId="77777777" w:rsidR="00306EAD" w:rsidRPr="00306EAD" w:rsidRDefault="00306EAD" w:rsidP="0099576C">
      <w:pPr>
        <w:spacing w:before="0" w:line="240" w:lineRule="auto"/>
        <w:rPr>
          <w:rFonts w:ascii="Source Sans Pro" w:hAnsi="Source Sans Pro"/>
          <w:color w:val="000000" w:themeColor="text1"/>
          <w:sz w:val="18"/>
          <w:szCs w:val="18"/>
        </w:rPr>
      </w:pPr>
    </w:p>
    <w:p w14:paraId="7096B843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bookmarkStart w:id="8" w:name="_Hlk222749686"/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Salsiccia affumicata di Timok... ………………………… 1.190</w:t>
      </w:r>
    </w:p>
    <w:p w14:paraId="6127D055" w14:textId="77777777" w:rsidR="00306EAD" w:rsidRPr="00306EAD" w:rsidRDefault="00306EAD" w:rsidP="0099576C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Salsiccia affumicata 300 grammi, 100gr di patatine fritte, senape, pomodoro, cetriolo, insalata di cavolo, pane</w:t>
      </w:r>
    </w:p>
    <w:bookmarkEnd w:id="8"/>
    <w:p w14:paraId="4F703F98" w14:textId="77777777" w:rsidR="00306EAD" w:rsidRPr="00306EAD" w:rsidRDefault="00306EAD" w:rsidP="0099576C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20448795" w14:textId="77777777" w:rsidR="00306EAD" w:rsidRPr="00306EAD" w:rsidRDefault="00306EAD" w:rsidP="0099576C">
      <w:pPr>
        <w:jc w:val="both"/>
        <w:rPr>
          <w:rFonts w:ascii="Source Sans Pro" w:hAnsi="Source Sans Pro" w:cs="Calibri"/>
          <w:b/>
          <w:color w:val="auto"/>
          <w:sz w:val="32"/>
          <w:szCs w:val="32"/>
        </w:rPr>
      </w:pPr>
      <w:r w:rsidRPr="00306EAD">
        <w:rPr>
          <w:rFonts w:ascii="Source Sans Pro" w:hAnsi="Source Sans Pro" w:cs="Calibri"/>
          <w:b/>
          <w:color w:val="auto"/>
          <w:sz w:val="32"/>
          <w:szCs w:val="32"/>
        </w:rPr>
        <w:t>Peperoncini piccanti, miglio, formaggio di mucca... Accompagna il tuo pasto fantastico</w:t>
      </w:r>
    </w:p>
    <w:p w14:paraId="00121F0C" w14:textId="77777777" w:rsidR="00306EAD" w:rsidRPr="00306EAD" w:rsidRDefault="00306EAD" w:rsidP="0099576C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523DC083" w14:textId="77777777" w:rsidR="00306EAD" w:rsidRPr="00306EAD" w:rsidRDefault="00306EAD" w:rsidP="0099576C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260F416D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Timočki ćevapi .. ………………………………… 1.200</w:t>
      </w:r>
    </w:p>
    <w:p w14:paraId="324DBFED" w14:textId="77777777" w:rsidR="00306EAD" w:rsidRPr="00306EAD" w:rsidRDefault="00306EAD" w:rsidP="0099576C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Kebab di manzo e montone 300 grammi, 100 gr di patatine fritte, pomodoro, cetriolo, insalata di cavolo, pane</w:t>
      </w:r>
    </w:p>
    <w:p w14:paraId="6BC8ABF4" w14:textId="77777777" w:rsidR="00306EAD" w:rsidRPr="00306EAD" w:rsidRDefault="00306EAD" w:rsidP="0099576C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</w:p>
    <w:p w14:paraId="0C79AD13" w14:textId="77777777" w:rsidR="00306EAD" w:rsidRPr="00306EAD" w:rsidRDefault="00306EAD" w:rsidP="0099576C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  <w:r w:rsidRPr="00306EAD">
        <w:rPr>
          <w:rFonts w:ascii="Source Sans Pro" w:hAnsi="Source Sans Pro" w:cs="Calibri"/>
          <w:b/>
          <w:color w:val="000000" w:themeColor="text1"/>
          <w:sz w:val="32"/>
          <w:szCs w:val="32"/>
        </w:rPr>
        <w:t>Sarajevski ćevap</w:t>
      </w:r>
      <w:r w:rsidRPr="00306EAD">
        <w:rPr>
          <w:rFonts w:ascii="Source Sans Pro" w:hAnsi="Source Sans Pro" w:cs="Calibri"/>
          <w:color w:val="000000" w:themeColor="text1"/>
          <w:sz w:val="32"/>
          <w:szCs w:val="32"/>
        </w:rPr>
        <w:t xml:space="preserve"> .......................... </w:t>
      </w:r>
      <w:r w:rsidRPr="00306EAD">
        <w:rPr>
          <w:rFonts w:ascii="Source Sans Pro" w:hAnsi="Source Sans Pro" w:cs="Calibri"/>
          <w:b/>
          <w:color w:val="000000" w:themeColor="text1"/>
          <w:sz w:val="32"/>
          <w:szCs w:val="32"/>
        </w:rPr>
        <w:t>1.200</w:t>
      </w:r>
    </w:p>
    <w:p w14:paraId="32F16814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Kebab di manzo puro 300 grammi, 100 gr di patatine fritte, pomodoro, cetriolo, insalata di cavolo, pane</w:t>
      </w:r>
    </w:p>
    <w:p w14:paraId="72328740" w14:textId="77777777" w:rsidR="00306EAD" w:rsidRPr="00306EAD" w:rsidRDefault="00306EAD" w:rsidP="0099576C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</w:p>
    <w:p w14:paraId="177BA71A" w14:textId="77777777" w:rsidR="00306EAD" w:rsidRPr="00306EAD" w:rsidRDefault="00306EAD" w:rsidP="0099576C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  <w:r w:rsidRPr="00306EAD">
        <w:rPr>
          <w:rFonts w:ascii="Source Sans Pro" w:hAnsi="Source Sans Pro" w:cs="Calibri"/>
          <w:b/>
          <w:color w:val="000000" w:themeColor="text1"/>
          <w:sz w:val="32"/>
          <w:szCs w:val="32"/>
        </w:rPr>
        <w:t>Banjalučki ćevap ............................. 1.200</w:t>
      </w:r>
    </w:p>
    <w:p w14:paraId="7DC645DE" w14:textId="77777777" w:rsidR="00306EAD" w:rsidRPr="00306EAD" w:rsidRDefault="00306EAD" w:rsidP="0099576C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bookmarkStart w:id="9" w:name="_Hlk207640427"/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Kebab di manzo e agnello 300 grammi, 100 gr di patatine fritte, pomodoro, cetriolo, insalata di cavolo, pane</w:t>
      </w:r>
      <w:bookmarkEnd w:id="9"/>
    </w:p>
    <w:p w14:paraId="3A73430B" w14:textId="77777777" w:rsidR="00306EAD" w:rsidRPr="00306EAD" w:rsidRDefault="00306EAD" w:rsidP="0099576C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72DFDE53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Bistecca di pollo... ………………………… 990</w:t>
      </w:r>
    </w:p>
    <w:p w14:paraId="1161147C" w14:textId="77777777" w:rsidR="00306EAD" w:rsidRPr="00306EAD" w:rsidRDefault="00306EAD" w:rsidP="0099576C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Coscia di pollo fresca e disossata 300 grammi, 100gr di patatine fritte, pomodoro, cetriolo, insalata di cavolo, pane</w:t>
      </w:r>
    </w:p>
    <w:p w14:paraId="545B961D" w14:textId="77777777" w:rsidR="00306EAD" w:rsidRPr="00306EAD" w:rsidRDefault="00306EAD" w:rsidP="0099576C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589AB1CC" w14:textId="77777777" w:rsidR="00306EAD" w:rsidRPr="00306EAD" w:rsidRDefault="00306EAD" w:rsidP="0099576C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306EAD">
        <w:rPr>
          <w:rFonts w:ascii="Source Sans Pro" w:hAnsi="Source Sans Pro"/>
          <w:b/>
          <w:color w:val="000000" w:themeColor="text1"/>
          <w:sz w:val="32"/>
          <w:szCs w:val="32"/>
        </w:rPr>
        <w:t>Gulash di Rtanj .. ………………………………… 900</w:t>
      </w:r>
    </w:p>
    <w:p w14:paraId="41A3C217" w14:textId="77777777" w:rsidR="00306EAD" w:rsidRPr="00306EAD" w:rsidRDefault="00306EAD" w:rsidP="0099576C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306EAD">
        <w:rPr>
          <w:rFonts w:ascii="Source Sans Pro" w:hAnsi="Source Sans Pro"/>
          <w:i/>
          <w:color w:val="000000" w:themeColor="text1"/>
          <w:sz w:val="18"/>
          <w:szCs w:val="18"/>
        </w:rPr>
        <w:t>Gulash preparato con carne da selvaggina servito con purè di patate</w:t>
      </w:r>
    </w:p>
    <w:bookmarkEnd w:id="3"/>
    <w:p w14:paraId="4259C42C" w14:textId="77777777" w:rsidR="00306EAD" w:rsidRDefault="00306EAD" w:rsidP="0099576C">
      <w:pPr>
        <w:pStyle w:val="Title"/>
      </w:pPr>
    </w:p>
    <w:p w14:paraId="00E5BCF4" w14:textId="088E949E" w:rsidR="00306EAD" w:rsidRDefault="00306EAD" w:rsidP="00306EAD"/>
    <w:p w14:paraId="60E818CF" w14:textId="77777777" w:rsidR="00306EAD" w:rsidRPr="00306EAD" w:rsidRDefault="00306EAD" w:rsidP="00306EAD"/>
    <w:sdt>
      <w:sdtPr>
        <w:id w:val="274375260"/>
        <w:placeholder>
          <w:docPart w:val="2E4947A915E14F44A0BFB96B6ED40975"/>
        </w:placeholder>
        <w:temporary/>
        <w:showingPlcHdr/>
        <w15:appearance w15:val="hidden"/>
      </w:sdtPr>
      <w:sdtEndPr/>
      <w:sdtContent>
        <w:p w14:paraId="7C67E5C2" w14:textId="525679EB" w:rsidR="007A6300" w:rsidRPr="00027ADA" w:rsidRDefault="007A6300" w:rsidP="007A6300">
          <w:pPr>
            <w:pStyle w:val="Title"/>
          </w:pPr>
          <w:r w:rsidRPr="00F54630">
            <w:t>Menù</w:t>
          </w:r>
        </w:p>
      </w:sdtContent>
    </w:sdt>
    <w:bookmarkEnd w:id="2" w:displacedByCustomXml="prev"/>
    <w:p w14:paraId="38E62C74" w14:textId="77777777" w:rsidR="007A6300" w:rsidRPr="007A6300" w:rsidRDefault="007A6300" w:rsidP="007A6300">
      <w:pPr>
        <w:pStyle w:val="Heading1"/>
        <w:rPr>
          <w:rFonts w:ascii="Calibri" w:hAnsi="Calibri" w:cs="Calibri"/>
          <w:b/>
          <w:i/>
          <w:sz w:val="70"/>
          <w:szCs w:val="70"/>
          <w:lang w:val="sr-Latn-RS"/>
        </w:rPr>
      </w:pPr>
      <w:r>
        <w:rPr>
          <w:rFonts w:ascii="Source Sans Pro" w:hAnsi="Source Sans Pro"/>
          <w:b/>
          <w:i/>
          <w:sz w:val="70"/>
          <w:szCs w:val="70"/>
        </w:rPr>
        <w:t xml:space="preserve">Mappa  </w:t>
      </w:r>
      <w:r>
        <w:rPr>
          <w:rFonts w:ascii="Calibri" w:hAnsi="Calibri" w:cs="Calibri"/>
          <w:b/>
          <w:i/>
          <w:sz w:val="70"/>
          <w:szCs w:val="70"/>
        </w:rPr>
        <w:t>delle bevande</w:t>
      </w:r>
    </w:p>
    <w:p w14:paraId="7144240C" w14:textId="77777777" w:rsidR="007A6300" w:rsidRPr="00F00587" w:rsidRDefault="007A6300" w:rsidP="007A6300">
      <w:pPr>
        <w:pStyle w:val="Heading2"/>
        <w:rPr>
          <w:rFonts w:ascii="Sans Serif Collection" w:hAnsi="Sans Serif Collection" w:cs="Sans Serif Collection"/>
        </w:rPr>
      </w:pPr>
      <w:r>
        <w:rPr>
          <w:rFonts w:cs="Sans Serif Collection"/>
        </w:rPr>
        <w:t>Bevande calde</w:t>
      </w:r>
    </w:p>
    <w:p w14:paraId="5E27CC41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Caffè </w:t>
      </w:r>
      <w:r w:rsidRPr="00405384">
        <w:rPr>
          <w:rFonts w:ascii="Source Sans Pro" w:hAnsi="Source Sans Pro" w:cs="Calibri"/>
          <w:b/>
          <w:color w:val="000000" w:themeColor="text1"/>
        </w:rPr>
        <w:t xml:space="preserve">fatto in </w:t>
      </w:r>
      <w:r w:rsidRPr="00405384">
        <w:rPr>
          <w:rFonts w:ascii="Source Sans Pro" w:hAnsi="Source Sans Pro"/>
          <w:b/>
          <w:color w:val="000000" w:themeColor="text1"/>
        </w:rPr>
        <w:t xml:space="preserve"> casa ...................................... 150</w:t>
      </w:r>
    </w:p>
    <w:p w14:paraId="37D3C908" w14:textId="00B3F6F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Espresso ........................ 190 </w:t>
      </w:r>
    </w:p>
    <w:p w14:paraId="52D41591" w14:textId="3CA79789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Nescaffe ......................... 200</w:t>
      </w:r>
    </w:p>
    <w:p w14:paraId="2D4C3777" w14:textId="083D4ABA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Cappuccino ................................ 200</w:t>
      </w:r>
    </w:p>
    <w:p w14:paraId="5FF89743" w14:textId="4E9EF77A" w:rsidR="007A6300" w:rsidRDefault="007A6300" w:rsidP="009519B3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Rtanj </w:t>
      </w:r>
      <w:r w:rsidRPr="00405384">
        <w:rPr>
          <w:rFonts w:ascii="Source Sans Pro" w:hAnsi="Source Sans Pro" w:cs="Calibri"/>
          <w:b/>
          <w:color w:val="000000" w:themeColor="text1"/>
        </w:rPr>
        <w:t>Tea</w:t>
      </w:r>
      <w:r w:rsidRPr="00405384">
        <w:rPr>
          <w:rFonts w:ascii="Source Sans Pro" w:hAnsi="Source Sans Pro"/>
          <w:b/>
          <w:color w:val="000000" w:themeColor="text1"/>
        </w:rPr>
        <w:t xml:space="preserve"> ........................................... 150</w:t>
      </w:r>
    </w:p>
    <w:p w14:paraId="4388F42A" w14:textId="780BB7DC" w:rsidR="009519B3" w:rsidRDefault="009519B3" w:rsidP="009519B3">
      <w:pPr>
        <w:rPr>
          <w:rFonts w:ascii="Source Sans Pro" w:hAnsi="Source Sans Pro"/>
          <w:b/>
          <w:color w:val="000000" w:themeColor="text1"/>
        </w:rPr>
      </w:pPr>
    </w:p>
    <w:p w14:paraId="64058C73" w14:textId="5234FDAC" w:rsidR="007A6300" w:rsidRDefault="007A6300" w:rsidP="007A6300">
      <w:pPr>
        <w:pStyle w:val="Heading2"/>
        <w:rPr>
          <w:rFonts w:cs="Sans Serif Collection"/>
        </w:rPr>
      </w:pPr>
      <w:r w:rsidRPr="007A6300">
        <w:rPr>
          <w:rFonts w:cs="Sans Serif Collection"/>
        </w:rPr>
        <w:t>Bevande analcoliche</w:t>
      </w:r>
    </w:p>
    <w:p w14:paraId="43E9FB0F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Succo naturale di frutta (ciliegia, mela) ................................ 200</w:t>
      </w:r>
    </w:p>
    <w:p w14:paraId="02513BC8" w14:textId="2AA2C926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Coca-Cola ............................................................ 210</w:t>
      </w:r>
    </w:p>
    <w:p w14:paraId="016F0628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Acqua acida 1l ................................................... 150</w:t>
      </w:r>
    </w:p>
    <w:p w14:paraId="48733A2E" w14:textId="77777777" w:rsidR="007A6300" w:rsidRDefault="007A6300" w:rsidP="007A6300">
      <w:pPr>
        <w:rPr>
          <w:rFonts w:ascii="Source Sans Pro" w:hAnsi="Source Sans Pro"/>
          <w:b/>
        </w:rPr>
      </w:pPr>
    </w:p>
    <w:p w14:paraId="078BD948" w14:textId="77777777" w:rsidR="007A6300" w:rsidRDefault="007A6300" w:rsidP="007A6300">
      <w:pPr>
        <w:rPr>
          <w:rFonts w:ascii="Source Sans Pro" w:hAnsi="Source Sans Pro"/>
          <w:b/>
        </w:rPr>
      </w:pPr>
    </w:p>
    <w:p w14:paraId="1B1B63CB" w14:textId="77777777" w:rsidR="007A6300" w:rsidRDefault="007A6300" w:rsidP="007A6300">
      <w:pPr>
        <w:rPr>
          <w:rFonts w:ascii="Source Sans Pro" w:hAnsi="Source Sans Pro"/>
          <w:b/>
        </w:rPr>
      </w:pPr>
    </w:p>
    <w:p w14:paraId="38A3A15E" w14:textId="77777777" w:rsidR="00892C0F" w:rsidRDefault="00892C0F" w:rsidP="00E05919">
      <w:pPr>
        <w:pStyle w:val="Heading2"/>
        <w:rPr>
          <w:rFonts w:cs="Cambria"/>
          <w:i/>
        </w:rPr>
      </w:pPr>
    </w:p>
    <w:p w14:paraId="04D024E9" w14:textId="62E6504E" w:rsidR="00E05919" w:rsidRPr="00E05919" w:rsidRDefault="00E05919" w:rsidP="00E05919">
      <w:pPr>
        <w:pStyle w:val="Heading2"/>
        <w:rPr>
          <w:rFonts w:cs="Sans Serif Collection"/>
          <w:i/>
        </w:rPr>
      </w:pPr>
      <w:r w:rsidRPr="00E05919">
        <w:rPr>
          <w:rFonts w:cs="Cambria"/>
          <w:i/>
        </w:rPr>
        <w:t>Bevande alcoliche e liquori</w:t>
      </w:r>
    </w:p>
    <w:p w14:paraId="4024C108" w14:textId="77777777" w:rsidR="00E05919" w:rsidRDefault="00E05919" w:rsidP="00E05919">
      <w:pPr>
        <w:rPr>
          <w:rFonts w:ascii="Source Sans Pro" w:hAnsi="Source Sans Pro"/>
          <w:b/>
        </w:rPr>
      </w:pPr>
    </w:p>
    <w:p w14:paraId="5A1688B5" w14:textId="77777777" w:rsidR="00892C0F" w:rsidRDefault="00892C0F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4160EBBB" w14:textId="77777777" w:rsidR="00892C0F" w:rsidRDefault="00892C0F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5D0E2732" w14:textId="2D877A05" w:rsidR="00E05919" w:rsidRPr="00405384" w:rsidRDefault="00AC56CE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Brandy fatto in casa (prugna, cotognola, albicocca) ........ 200</w:t>
      </w:r>
    </w:p>
    <w:p w14:paraId="2ED0744F" w14:textId="1A192556" w:rsidR="00E05919" w:rsidRPr="00405384" w:rsidRDefault="00E0591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Pelinkovac .............................................. 230</w:t>
      </w:r>
    </w:p>
    <w:p w14:paraId="0E0AC315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Noce fatta in </w:t>
      </w:r>
      <w:r w:rsidRPr="00405384">
        <w:rPr>
          <w:rFonts w:ascii="Source Sans Pro" w:hAnsi="Source Sans Pro" w:cs="Calibri"/>
          <w:b/>
          <w:color w:val="000000" w:themeColor="text1"/>
        </w:rPr>
        <w:t>casa .............................................. 200</w:t>
      </w:r>
    </w:p>
    <w:p w14:paraId="4DEAC1F0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Brandy di ciliegia fatto in casa .................................................... 200</w:t>
      </w:r>
    </w:p>
    <w:p w14:paraId="421EEEB3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</w:p>
    <w:p w14:paraId="37B8330D" w14:textId="08FCDDB4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Una birra che è ................................................ 220</w:t>
      </w:r>
    </w:p>
    <w:p w14:paraId="308B5463" w14:textId="6790E0AD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Casa del vino bianco ................................................ 700</w:t>
      </w:r>
    </w:p>
    <w:p w14:paraId="614C0470" w14:textId="36CD152D" w:rsidR="00D90B28" w:rsidRPr="009519B3" w:rsidRDefault="00E05919" w:rsidP="009519B3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Vino rosso della casa ....................................... 80</w:t>
      </w:r>
      <w:r w:rsidR="009519B3">
        <w:rPr>
          <w:rFonts w:ascii="Source Sans Pro" w:hAnsi="Source Sans Pro" w:cs="Calibri"/>
          <w:b/>
          <w:color w:val="000000" w:themeColor="text1"/>
        </w:rPr>
        <w:t>0</w:t>
      </w:r>
    </w:p>
    <w:sectPr w:rsidR="00D90B28" w:rsidRPr="009519B3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92D90" w14:textId="77777777" w:rsidR="00056ACA" w:rsidRDefault="00056ACA" w:rsidP="007D2655">
      <w:pPr>
        <w:spacing w:line="240" w:lineRule="auto"/>
      </w:pPr>
      <w:r>
        <w:separator/>
      </w:r>
    </w:p>
  </w:endnote>
  <w:endnote w:type="continuationSeparator" w:id="0">
    <w:p w14:paraId="373A64E1" w14:textId="77777777" w:rsidR="00056ACA" w:rsidRDefault="00056ACA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DD97" w14:textId="77777777" w:rsidR="00DC544E" w:rsidRDefault="00DC544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F6FD30" wp14:editId="2D5BFBD9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615CD" w14:textId="77777777" w:rsidR="00056ACA" w:rsidRDefault="00056ACA" w:rsidP="007D2655">
      <w:pPr>
        <w:spacing w:line="240" w:lineRule="auto"/>
      </w:pPr>
      <w:r>
        <w:separator/>
      </w:r>
    </w:p>
  </w:footnote>
  <w:footnote w:type="continuationSeparator" w:id="0">
    <w:p w14:paraId="67E15F0B" w14:textId="77777777" w:rsidR="00056ACA" w:rsidRDefault="00056ACA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5806" w14:textId="3076F30F" w:rsidR="00DC544E" w:rsidRDefault="00DC544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9E5CDAF" wp14:editId="5E5756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98E8E83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360CD48" wp14:editId="53AFFCB3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9FB13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17E4C0D" wp14:editId="05384D37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YMzpO/R5sKQZfneM3PZ7O2zB5XvQMx8DUiO0GP4QO8NhF6qsKk/M82eoz3TKuW6AQXZTGtTSqyHH8I83d4BL6Q==" w:salt="bkgJRTQbJU3w42+s87PPLg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87"/>
    <w:rsid w:val="00005325"/>
    <w:rsid w:val="00027ADA"/>
    <w:rsid w:val="00056ACA"/>
    <w:rsid w:val="00060C50"/>
    <w:rsid w:val="0009343A"/>
    <w:rsid w:val="00094F88"/>
    <w:rsid w:val="000A1B62"/>
    <w:rsid w:val="000B5F56"/>
    <w:rsid w:val="000F730F"/>
    <w:rsid w:val="001004FE"/>
    <w:rsid w:val="0010736E"/>
    <w:rsid w:val="001206D0"/>
    <w:rsid w:val="0015797A"/>
    <w:rsid w:val="001605AC"/>
    <w:rsid w:val="001759AF"/>
    <w:rsid w:val="001B229F"/>
    <w:rsid w:val="001D3180"/>
    <w:rsid w:val="001E5A04"/>
    <w:rsid w:val="001E6866"/>
    <w:rsid w:val="001E7B86"/>
    <w:rsid w:val="001F70F7"/>
    <w:rsid w:val="00212763"/>
    <w:rsid w:val="0021751F"/>
    <w:rsid w:val="002255C1"/>
    <w:rsid w:val="00237D92"/>
    <w:rsid w:val="0025220B"/>
    <w:rsid w:val="0025395B"/>
    <w:rsid w:val="0025787E"/>
    <w:rsid w:val="00261586"/>
    <w:rsid w:val="0026397A"/>
    <w:rsid w:val="00267D53"/>
    <w:rsid w:val="00275C63"/>
    <w:rsid w:val="00290D69"/>
    <w:rsid w:val="002A7D33"/>
    <w:rsid w:val="002C0886"/>
    <w:rsid w:val="002C41A0"/>
    <w:rsid w:val="002D54D3"/>
    <w:rsid w:val="002D5D14"/>
    <w:rsid w:val="002D6730"/>
    <w:rsid w:val="002D75B9"/>
    <w:rsid w:val="002F10FF"/>
    <w:rsid w:val="002F6CA5"/>
    <w:rsid w:val="00306EAD"/>
    <w:rsid w:val="003214C7"/>
    <w:rsid w:val="00332443"/>
    <w:rsid w:val="003562F6"/>
    <w:rsid w:val="00364489"/>
    <w:rsid w:val="00367378"/>
    <w:rsid w:val="003954CD"/>
    <w:rsid w:val="00396B48"/>
    <w:rsid w:val="003C3164"/>
    <w:rsid w:val="003D64DC"/>
    <w:rsid w:val="003E3395"/>
    <w:rsid w:val="003F142C"/>
    <w:rsid w:val="00405384"/>
    <w:rsid w:val="00411DCF"/>
    <w:rsid w:val="00420049"/>
    <w:rsid w:val="00426A41"/>
    <w:rsid w:val="004515F3"/>
    <w:rsid w:val="00456CE2"/>
    <w:rsid w:val="00466095"/>
    <w:rsid w:val="00473A89"/>
    <w:rsid w:val="00473D4A"/>
    <w:rsid w:val="0048744D"/>
    <w:rsid w:val="00495DD8"/>
    <w:rsid w:val="004A250D"/>
    <w:rsid w:val="004A3DB4"/>
    <w:rsid w:val="004C178A"/>
    <w:rsid w:val="004C70B8"/>
    <w:rsid w:val="004D2D71"/>
    <w:rsid w:val="004F3C22"/>
    <w:rsid w:val="004F55AB"/>
    <w:rsid w:val="00506E4E"/>
    <w:rsid w:val="00523E52"/>
    <w:rsid w:val="005338E7"/>
    <w:rsid w:val="00556DE2"/>
    <w:rsid w:val="005650D0"/>
    <w:rsid w:val="00570128"/>
    <w:rsid w:val="00573592"/>
    <w:rsid w:val="005743EB"/>
    <w:rsid w:val="005764A6"/>
    <w:rsid w:val="00586805"/>
    <w:rsid w:val="00597389"/>
    <w:rsid w:val="005B4FB5"/>
    <w:rsid w:val="005B7A64"/>
    <w:rsid w:val="005C46C4"/>
    <w:rsid w:val="005D3402"/>
    <w:rsid w:val="005E6CCF"/>
    <w:rsid w:val="005F6D8F"/>
    <w:rsid w:val="00600AE8"/>
    <w:rsid w:val="006040F4"/>
    <w:rsid w:val="00614A30"/>
    <w:rsid w:val="00620923"/>
    <w:rsid w:val="006270CD"/>
    <w:rsid w:val="00631AF9"/>
    <w:rsid w:val="0064086B"/>
    <w:rsid w:val="00662211"/>
    <w:rsid w:val="00664B70"/>
    <w:rsid w:val="00674CA4"/>
    <w:rsid w:val="00680449"/>
    <w:rsid w:val="006926DA"/>
    <w:rsid w:val="006B0D5D"/>
    <w:rsid w:val="006B5027"/>
    <w:rsid w:val="006C3A85"/>
    <w:rsid w:val="006D3916"/>
    <w:rsid w:val="006D5A84"/>
    <w:rsid w:val="006F5555"/>
    <w:rsid w:val="00700C24"/>
    <w:rsid w:val="00701945"/>
    <w:rsid w:val="00706C04"/>
    <w:rsid w:val="00710A21"/>
    <w:rsid w:val="007538BA"/>
    <w:rsid w:val="00755EB9"/>
    <w:rsid w:val="00767422"/>
    <w:rsid w:val="007912E5"/>
    <w:rsid w:val="007A346A"/>
    <w:rsid w:val="007A6300"/>
    <w:rsid w:val="007C3379"/>
    <w:rsid w:val="007D1A2E"/>
    <w:rsid w:val="007D2655"/>
    <w:rsid w:val="007F0275"/>
    <w:rsid w:val="007F19F5"/>
    <w:rsid w:val="00804D9B"/>
    <w:rsid w:val="0082129F"/>
    <w:rsid w:val="00836C45"/>
    <w:rsid w:val="00852806"/>
    <w:rsid w:val="00892C0F"/>
    <w:rsid w:val="008B3005"/>
    <w:rsid w:val="008B32F6"/>
    <w:rsid w:val="008C256C"/>
    <w:rsid w:val="008D67A0"/>
    <w:rsid w:val="00901451"/>
    <w:rsid w:val="009156EC"/>
    <w:rsid w:val="0094287F"/>
    <w:rsid w:val="00945570"/>
    <w:rsid w:val="009519B3"/>
    <w:rsid w:val="00957AC6"/>
    <w:rsid w:val="009D0FE2"/>
    <w:rsid w:val="009D1E12"/>
    <w:rsid w:val="009D4169"/>
    <w:rsid w:val="009D5CEF"/>
    <w:rsid w:val="009F3065"/>
    <w:rsid w:val="009F42E5"/>
    <w:rsid w:val="00A00D90"/>
    <w:rsid w:val="00A26F62"/>
    <w:rsid w:val="00A52F99"/>
    <w:rsid w:val="00A75DD4"/>
    <w:rsid w:val="00A874C1"/>
    <w:rsid w:val="00A91CD5"/>
    <w:rsid w:val="00AB6D10"/>
    <w:rsid w:val="00AC56CE"/>
    <w:rsid w:val="00AE7164"/>
    <w:rsid w:val="00AF59BB"/>
    <w:rsid w:val="00B05680"/>
    <w:rsid w:val="00B200ED"/>
    <w:rsid w:val="00B517E0"/>
    <w:rsid w:val="00B53A5D"/>
    <w:rsid w:val="00B576EE"/>
    <w:rsid w:val="00B6691E"/>
    <w:rsid w:val="00B713AB"/>
    <w:rsid w:val="00B86E6C"/>
    <w:rsid w:val="00BC7765"/>
    <w:rsid w:val="00BD2FC9"/>
    <w:rsid w:val="00BD4EAA"/>
    <w:rsid w:val="00C24F8F"/>
    <w:rsid w:val="00C32A69"/>
    <w:rsid w:val="00C4628B"/>
    <w:rsid w:val="00C60C66"/>
    <w:rsid w:val="00C62806"/>
    <w:rsid w:val="00CE3FF4"/>
    <w:rsid w:val="00D03E9C"/>
    <w:rsid w:val="00D04276"/>
    <w:rsid w:val="00D47538"/>
    <w:rsid w:val="00D513B2"/>
    <w:rsid w:val="00D741D6"/>
    <w:rsid w:val="00D81EC6"/>
    <w:rsid w:val="00D90B28"/>
    <w:rsid w:val="00D94F15"/>
    <w:rsid w:val="00D97337"/>
    <w:rsid w:val="00DA6120"/>
    <w:rsid w:val="00DC4C0A"/>
    <w:rsid w:val="00DC544E"/>
    <w:rsid w:val="00DC5EA3"/>
    <w:rsid w:val="00DE4EBF"/>
    <w:rsid w:val="00DE7099"/>
    <w:rsid w:val="00E05919"/>
    <w:rsid w:val="00E14430"/>
    <w:rsid w:val="00E14F6F"/>
    <w:rsid w:val="00E31A7A"/>
    <w:rsid w:val="00E3285C"/>
    <w:rsid w:val="00E3566B"/>
    <w:rsid w:val="00E36121"/>
    <w:rsid w:val="00E40134"/>
    <w:rsid w:val="00E51913"/>
    <w:rsid w:val="00E741FB"/>
    <w:rsid w:val="00E83C16"/>
    <w:rsid w:val="00E90185"/>
    <w:rsid w:val="00E933B2"/>
    <w:rsid w:val="00E977CA"/>
    <w:rsid w:val="00EE3976"/>
    <w:rsid w:val="00EE6898"/>
    <w:rsid w:val="00EF1E26"/>
    <w:rsid w:val="00F00587"/>
    <w:rsid w:val="00F17307"/>
    <w:rsid w:val="00F24993"/>
    <w:rsid w:val="00F258A3"/>
    <w:rsid w:val="00F42846"/>
    <w:rsid w:val="00F50A02"/>
    <w:rsid w:val="00F53956"/>
    <w:rsid w:val="00F54630"/>
    <w:rsid w:val="00F651B8"/>
    <w:rsid w:val="00F8366C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08A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96B48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%20Computers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B0FBD630B443A9B0C81A73F4E62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3F84B-0785-4A9A-A267-F70335F62200}"/>
      </w:docPartPr>
      <w:docPartBody>
        <w:p w:rsidR="00FB00DE" w:rsidRDefault="00FB00DE">
          <w:pPr>
            <w:pStyle w:val="05B0FBD630B443A9B0C81A73F4E620FA"/>
          </w:pPr>
          <w:r w:rsidRPr="00F54630">
            <w:t>Menu</w:t>
          </w:r>
        </w:p>
      </w:docPartBody>
    </w:docPart>
    <w:docPart>
      <w:docPartPr>
        <w:name w:val="2E4947A915E14F44A0BFB96B6ED4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EA5F0-174B-4196-A2D4-49B208164165}"/>
      </w:docPartPr>
      <w:docPartBody>
        <w:p w:rsidR="00421C70" w:rsidRDefault="00FB00DE" w:rsidP="00FB00DE">
          <w:pPr>
            <w:pStyle w:val="2E4947A915E14F44A0BFB96B6ED40975"/>
          </w:pPr>
          <w:r w:rsidRPr="00F54630">
            <w:t>Menu</w:t>
          </w:r>
        </w:p>
      </w:docPartBody>
    </w:docPart>
    <w:docPart>
      <w:docPartPr>
        <w:name w:val="670CD20B399B4A43809C15985B0F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06D96-57AD-4394-834E-56851CB7C2D4}"/>
      </w:docPartPr>
      <w:docPartBody>
        <w:p w:rsidR="002E1C47" w:rsidRDefault="00B77A68" w:rsidP="00B77A68">
          <w:pPr>
            <w:pStyle w:val="670CD20B399B4A43809C15985B0FE696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DE"/>
    <w:rsid w:val="00156596"/>
    <w:rsid w:val="002E1C47"/>
    <w:rsid w:val="003C7861"/>
    <w:rsid w:val="00421C70"/>
    <w:rsid w:val="004D7221"/>
    <w:rsid w:val="004F0449"/>
    <w:rsid w:val="006D2846"/>
    <w:rsid w:val="007131B8"/>
    <w:rsid w:val="00835C8E"/>
    <w:rsid w:val="008923EF"/>
    <w:rsid w:val="00950A7E"/>
    <w:rsid w:val="009A4692"/>
    <w:rsid w:val="009D5B74"/>
    <w:rsid w:val="00A1089A"/>
    <w:rsid w:val="00B77A68"/>
    <w:rsid w:val="00E1141E"/>
    <w:rsid w:val="00ED6DCB"/>
    <w:rsid w:val="00FB00DE"/>
    <w:rsid w:val="00FD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0FBD630B443A9B0C81A73F4E620FA">
    <w:name w:val="05B0FBD630B443A9B0C81A73F4E620FA"/>
  </w:style>
  <w:style w:type="paragraph" w:customStyle="1" w:styleId="8D516212D50E4CBCA338BB1701CC23D6">
    <w:name w:val="8D516212D50E4CBCA338BB1701CC23D6"/>
  </w:style>
  <w:style w:type="paragraph" w:customStyle="1" w:styleId="E61742F58169428E8BEB3181C7A313DE">
    <w:name w:val="E61742F58169428E8BEB3181C7A313DE"/>
  </w:style>
  <w:style w:type="paragraph" w:customStyle="1" w:styleId="798794F08B484035A8787C0B1DFD999E">
    <w:name w:val="798794F08B484035A8787C0B1DFD999E"/>
  </w:style>
  <w:style w:type="paragraph" w:customStyle="1" w:styleId="FAF3A6D3D1934A999A9137CB104AB9D9">
    <w:name w:val="FAF3A6D3D1934A999A9137CB104AB9D9"/>
  </w:style>
  <w:style w:type="paragraph" w:customStyle="1" w:styleId="F99921FC5F204CFCA444BBA7CC0A09D3">
    <w:name w:val="F99921FC5F204CFCA444BBA7CC0A09D3"/>
  </w:style>
  <w:style w:type="paragraph" w:customStyle="1" w:styleId="ABE683F1979D4CDC92ED97DA660E83EA">
    <w:name w:val="ABE683F1979D4CDC92ED97DA660E83EA"/>
  </w:style>
  <w:style w:type="paragraph" w:customStyle="1" w:styleId="2C6B2C524A0F4EBB924992FFE30451F8">
    <w:name w:val="2C6B2C524A0F4EBB924992FFE30451F8"/>
  </w:style>
  <w:style w:type="paragraph" w:customStyle="1" w:styleId="310BBFAAAEC14251BFA2D12138F44DE8">
    <w:name w:val="310BBFAAAEC14251BFA2D12138F44DE8"/>
  </w:style>
  <w:style w:type="paragraph" w:customStyle="1" w:styleId="2F4339A380194CC18BA831309A5BD37D">
    <w:name w:val="2F4339A380194CC18BA831309A5BD37D"/>
  </w:style>
  <w:style w:type="paragraph" w:customStyle="1" w:styleId="05BD6A939D9947BB8930BA1458845187">
    <w:name w:val="05BD6A939D9947BB8930BA1458845187"/>
    <w:rsid w:val="00FB00DE"/>
  </w:style>
  <w:style w:type="paragraph" w:customStyle="1" w:styleId="66A39D9087A64B5DA7D2623C41CBE4E0">
    <w:name w:val="66A39D9087A64B5DA7D2623C41CBE4E0"/>
    <w:rsid w:val="00FB00DE"/>
  </w:style>
  <w:style w:type="paragraph" w:customStyle="1" w:styleId="296A35126A3A4A66BE0664B2B4527E48">
    <w:name w:val="296A35126A3A4A66BE0664B2B4527E48"/>
    <w:rsid w:val="00FB00DE"/>
  </w:style>
  <w:style w:type="paragraph" w:customStyle="1" w:styleId="479E90A5B69C452C9A0B953AEA3702D1">
    <w:name w:val="479E90A5B69C452C9A0B953AEA3702D1"/>
    <w:rsid w:val="00FB00DE"/>
  </w:style>
  <w:style w:type="paragraph" w:customStyle="1" w:styleId="E2A29AEF52734FFFB2D3D1DFE7E2A2D6">
    <w:name w:val="E2A29AEF52734FFFB2D3D1DFE7E2A2D6"/>
    <w:rsid w:val="00FB00DE"/>
  </w:style>
  <w:style w:type="paragraph" w:customStyle="1" w:styleId="C8831D5761D54D888CCADB6033A8B871">
    <w:name w:val="C8831D5761D54D888CCADB6033A8B871"/>
    <w:rsid w:val="00FB00DE"/>
  </w:style>
  <w:style w:type="paragraph" w:customStyle="1" w:styleId="2E4947A915E14F44A0BFB96B6ED40975">
    <w:name w:val="2E4947A915E14F44A0BFB96B6ED40975"/>
    <w:rsid w:val="00FB00DE"/>
  </w:style>
  <w:style w:type="paragraph" w:customStyle="1" w:styleId="9F0292AC157F4DBE89275D4FC4425425">
    <w:name w:val="9F0292AC157F4DBE89275D4FC4425425"/>
    <w:rsid w:val="004D7221"/>
  </w:style>
  <w:style w:type="paragraph" w:customStyle="1" w:styleId="D237B286307A49DD88FCA081ACDD9F0C">
    <w:name w:val="D237B286307A49DD88FCA081ACDD9F0C"/>
    <w:rsid w:val="004D7221"/>
  </w:style>
  <w:style w:type="character" w:styleId="PlaceholderText">
    <w:name w:val="Placeholder Text"/>
    <w:basedOn w:val="DefaultParagraphFont"/>
    <w:uiPriority w:val="99"/>
    <w:semiHidden/>
    <w:rsid w:val="00FD5106"/>
    <w:rPr>
      <w:color w:val="808080"/>
    </w:rPr>
  </w:style>
  <w:style w:type="paragraph" w:customStyle="1" w:styleId="670CD20B399B4A43809C15985B0FE696">
    <w:name w:val="670CD20B399B4A43809C15985B0FE696"/>
    <w:rsid w:val="00B77A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3877042-57FB-48A2-B09B-C8B79E825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506</Words>
  <Characters>2885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2024-08-22T14:50:00Z</dcterms:created>
  <dcterms:modified xsi:type="dcterms:W3CDTF">2026-03-03T13:09:00Z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