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-709036957"/>
        <w:placeholder>
          <w:docPart w:val="05B0FBD630B443A9B0C81A73F4E620FA"/>
        </w:placeholder>
        <w:temporary/>
        <w:showingPlcHdr/>
        <w15:appearance w15:val="hidden"/>
      </w:sdtPr>
      <w:sdtEndPr/>
      <w:sdtContent>
        <w:p w14:paraId="3AD4A3A2" w14:textId="2423CDB1" w:rsidR="009F42E5" w:rsidRPr="00027ADA" w:rsidRDefault="00F54630" w:rsidP="007912E5">
          <w:pPr>
            <w:pStyle w:val="Title"/>
          </w:pPr>
          <w:r w:rsidRPr="007912E5">
            <w:t>Meniu</w:t>
          </w:r>
        </w:p>
      </w:sdtContent>
    </w:sdt>
    <w:p w14:paraId="0A9654B2" w14:textId="77777777" w:rsidR="00597389" w:rsidRPr="004F3C22" w:rsidRDefault="00F00587" w:rsidP="00597389">
      <w:pPr>
        <w:pStyle w:val="Heading1"/>
        <w:rPr>
          <w:rFonts w:ascii="Source Sans Pro" w:hAnsi="Source Sans Pro"/>
          <w:b/>
          <w:i/>
          <w:sz w:val="70"/>
          <w:szCs w:val="70"/>
          <w:lang w:val="sr-Latn-RS"/>
        </w:rPr>
      </w:pPr>
      <w:r w:rsidRPr="004F3C22">
        <w:rPr>
          <w:rFonts w:ascii="Source Sans Pro" w:hAnsi="Source Sans Pro"/>
          <w:b/>
          <w:i/>
          <w:sz w:val="70"/>
          <w:szCs w:val="70"/>
        </w:rPr>
        <w:t>Mic dejun</w:t>
      </w:r>
    </w:p>
    <w:p w14:paraId="443BF825" w14:textId="77777777" w:rsidR="00DA6120" w:rsidRPr="00F00587" w:rsidRDefault="00F00587" w:rsidP="00F54630">
      <w:pPr>
        <w:pStyle w:val="Heading2"/>
        <w:rPr>
          <w:rFonts w:ascii="Sans Serif Collection" w:hAnsi="Sans Serif Collection" w:cs="Sans Serif Collection"/>
        </w:rPr>
      </w:pPr>
      <w:r w:rsidRPr="00F00587">
        <w:rPr>
          <w:rFonts w:cs="Sans Serif Collection"/>
        </w:rPr>
        <w:t>Tradițional</w:t>
      </w:r>
    </w:p>
    <w:p w14:paraId="46AFDE51" w14:textId="2FBC0CBB" w:rsidR="0059738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Experimentează adevăratul gust al tradiției locale cu un mic dejun atent pregătit, realizat din cele mai calitative ingrediente locale</w:t>
      </w:r>
    </w:p>
    <w:p w14:paraId="5C413CD2" w14:textId="1843E69C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Gustări adevărate făcute în casă – de la gibanica, prin omlete și kačamaki, până la cârnați de cerb – un mic dejun care trezește sufletul și pofta de mâncare.</w:t>
      </w:r>
    </w:p>
    <w:p w14:paraId="08C5F86A" w14:textId="04B0C4F2" w:rsidR="00290D69" w:rsidRPr="00290D69" w:rsidRDefault="00290D69" w:rsidP="0025395B">
      <w:pPr>
        <w:rPr>
          <w:rFonts w:ascii="Source Sans Pro" w:hAnsi="Source Sans Pro"/>
          <w:b/>
          <w:color w:val="000000" w:themeColor="text1"/>
        </w:rPr>
      </w:pPr>
      <w:r w:rsidRPr="00290D69">
        <w:rPr>
          <w:rFonts w:ascii="Source Sans Pro" w:hAnsi="Source Sans Pro"/>
          <w:b/>
          <w:color w:val="000000" w:themeColor="text1"/>
        </w:rPr>
        <w:t>Micul nostru dejun tradițional combină bogăția de arome și arome ale bucătăriei locale, oferindu-ți începutul perfect de zi în atmosfera Villa Saturea.</w:t>
      </w:r>
    </w:p>
    <w:p w14:paraId="0C80392E" w14:textId="2E1E5535" w:rsidR="00290D69" w:rsidRDefault="00290D69" w:rsidP="0025395B">
      <w:pPr>
        <w:rPr>
          <w:rFonts w:ascii="Source Sans Pro" w:hAnsi="Source Sans Pro"/>
          <w:b/>
        </w:rPr>
      </w:pPr>
    </w:p>
    <w:p w14:paraId="5CB78E45" w14:textId="08D9D9DE" w:rsidR="00290D69" w:rsidRDefault="00290D69" w:rsidP="0025395B">
      <w:pPr>
        <w:rPr>
          <w:rFonts w:ascii="Source Sans Pro" w:hAnsi="Source Sans Pro"/>
          <w:b/>
        </w:rPr>
      </w:pPr>
    </w:p>
    <w:p w14:paraId="2887C33C" w14:textId="77777777" w:rsidR="00290D69" w:rsidRPr="00290D69" w:rsidRDefault="00290D69" w:rsidP="0025395B">
      <w:pPr>
        <w:rPr>
          <w:rFonts w:ascii="Source Sans Pro" w:hAnsi="Source Sans Pro"/>
          <w:b/>
        </w:rPr>
      </w:pPr>
    </w:p>
    <w:p w14:paraId="63F0A822" w14:textId="7B59A75D" w:rsidR="00597389" w:rsidRPr="00290D69" w:rsidRDefault="00597389" w:rsidP="0025395B">
      <w:pPr>
        <w:rPr>
          <w:b/>
          <w:color w:val="000000" w:themeColor="text1"/>
          <w:sz w:val="36"/>
          <w:szCs w:val="36"/>
        </w:rPr>
      </w:pPr>
      <w:r w:rsidRPr="00290D69">
        <w:rPr>
          <w:b/>
          <w:color w:val="000000" w:themeColor="text1"/>
          <w:sz w:val="36"/>
          <w:szCs w:val="36"/>
        </w:rPr>
        <w:t>Micul dejun este servit între 07:30 și 10:00</w:t>
      </w:r>
    </w:p>
    <w:p w14:paraId="3976A16F" w14:textId="171BE28A" w:rsidR="00290D69" w:rsidRDefault="00290D69" w:rsidP="0025395B">
      <w:pPr>
        <w:rPr>
          <w:b/>
          <w:sz w:val="36"/>
          <w:szCs w:val="36"/>
        </w:rPr>
      </w:pPr>
    </w:p>
    <w:p w14:paraId="23CE78FD" w14:textId="77777777" w:rsidR="00290D69" w:rsidRPr="00597389" w:rsidRDefault="00290D69" w:rsidP="0025395B">
      <w:pPr>
        <w:rPr>
          <w:b/>
          <w:sz w:val="36"/>
          <w:szCs w:val="36"/>
        </w:rPr>
      </w:pPr>
    </w:p>
    <w:sdt>
      <w:sdtPr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  <w:id w:val="870109889"/>
        <w:placeholder>
          <w:docPart w:val="05BD6A939D9947BB8930BA1458845187"/>
        </w:placeholder>
        <w:temporary/>
        <w:showingPlcHdr/>
        <w15:appearance w15:val="hidden"/>
      </w:sdtPr>
      <w:sdtEndPr/>
      <w:sdtContent>
        <w:p w14:paraId="476ECF5F" w14:textId="1D7C628C" w:rsidR="00AC56CE" w:rsidRPr="00E52880" w:rsidRDefault="00396B48" w:rsidP="00E52880">
          <w:pPr>
            <w:spacing w:before="480" w:line="204" w:lineRule="auto"/>
            <w:contextualSpacing/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</w:pPr>
          <w:r w:rsidRPr="00396B48">
            <w:rPr>
              <w:rFonts w:asciiTheme="majorHAnsi" w:eastAsiaTheme="majorEastAsia" w:hAnsiTheme="majorHAnsi" w:cstheme="majorBidi"/>
              <w:b/>
              <w:color w:val="080733" w:themeColor="text2"/>
              <w:spacing w:val="-10"/>
              <w:kern w:val="28"/>
              <w:sz w:val="200"/>
              <w:szCs w:val="56"/>
            </w:rPr>
            <w:t>Meniu</w:t>
          </w:r>
        </w:p>
      </w:sdtContent>
    </w:sdt>
    <w:p w14:paraId="07011BA2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52"/>
          <w:szCs w:val="52"/>
        </w:rPr>
      </w:pPr>
      <w:bookmarkStart w:id="1" w:name="_Hlk223371528"/>
      <w:bookmarkStart w:id="2" w:name="_Hlk177900342"/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Preparate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la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grătar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–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>Masă</w:t>
      </w:r>
      <w:proofErr w:type="spellEnd"/>
      <w:r w:rsidRPr="001D7874">
        <w:rPr>
          <w:rFonts w:ascii="Source Sans Pro" w:hAnsi="Source Sans Pro"/>
          <w:b/>
          <w:color w:val="000000" w:themeColor="text1"/>
          <w:sz w:val="52"/>
          <w:szCs w:val="52"/>
        </w:rPr>
        <w:t xml:space="preserve"> premium</w:t>
      </w:r>
    </w:p>
    <w:p w14:paraId="508DBF96" w14:textId="77777777" w:rsidR="00D72208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68FBBDFF" w14:textId="77777777" w:rsidR="00D72208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1CB4DE0B" w14:textId="77777777" w:rsidR="00D72208" w:rsidRPr="00E14430" w:rsidRDefault="00D72208" w:rsidP="00AC7D1E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ćevap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on </w:t>
      </w:r>
      <w:proofErr w:type="spellStart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kaymak</w:t>
      </w:r>
      <w:proofErr w:type="spellEnd"/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E14430">
        <w:rPr>
          <w:rFonts w:ascii="Source Sans Pro" w:hAnsi="Source Sans Pro"/>
          <w:color w:val="000000" w:themeColor="text1"/>
          <w:sz w:val="32"/>
          <w:szCs w:val="32"/>
        </w:rPr>
        <w:t xml:space="preserve">.............. </w:t>
      </w:r>
      <w:r w:rsidRPr="00E14430">
        <w:rPr>
          <w:rFonts w:ascii="Source Sans Pro" w:hAnsi="Source Sans Pro"/>
          <w:b/>
          <w:color w:val="000000" w:themeColor="text1"/>
          <w:sz w:val="32"/>
          <w:szCs w:val="32"/>
        </w:rPr>
        <w:t>1.190</w:t>
      </w:r>
    </w:p>
    <w:p w14:paraId="61B70FE1" w14:textId="77777777" w:rsidR="00D72208" w:rsidRPr="00F258A3" w:rsidRDefault="00D72208" w:rsidP="00AC7D1E">
      <w:pPr>
        <w:spacing w:before="0" w:line="240" w:lineRule="auto"/>
        <w:rPr>
          <w:rFonts w:ascii="Source Sans Pro" w:hAnsi="Source Sans Pro" w:cs="Calibri"/>
          <w:i/>
          <w:sz w:val="18"/>
          <w:szCs w:val="18"/>
        </w:rPr>
      </w:pPr>
      <w:bookmarkStart w:id="3" w:name="_Hlk205333230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 de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vită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și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porc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frișcă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carne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hilară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E14430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>
        <w:rPr>
          <w:rFonts w:ascii="Source Sans Pro" w:hAnsi="Source Sans Pro"/>
          <w:i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sz w:val="18"/>
          <w:szCs w:val="18"/>
        </w:rPr>
        <w:t>lipie</w:t>
      </w:r>
      <w:proofErr w:type="spellEnd"/>
    </w:p>
    <w:bookmarkEnd w:id="3"/>
    <w:p w14:paraId="46E91A4E" w14:textId="77777777" w:rsidR="00D72208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</w:p>
    <w:p w14:paraId="77A30DEE" w14:textId="77777777" w:rsidR="00D72208" w:rsidRPr="002255C1" w:rsidRDefault="00D72208" w:rsidP="00AC7D1E">
      <w:pPr>
        <w:rPr>
          <w:rFonts w:ascii="Source Sans Pro" w:hAnsi="Source Sans Pro"/>
          <w:color w:val="000000" w:themeColor="text1"/>
          <w:sz w:val="32"/>
          <w:szCs w:val="32"/>
        </w:rPr>
      </w:pP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burger </w:t>
      </w: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umplut</w:t>
      </w:r>
      <w:proofErr w:type="spellEnd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 xml:space="preserve"> pe </w:t>
      </w:r>
      <w:proofErr w:type="spellStart"/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smântână</w:t>
      </w:r>
      <w:proofErr w:type="spellEnd"/>
      <w:r w:rsidRPr="002255C1">
        <w:rPr>
          <w:rFonts w:ascii="Source Sans Pro" w:hAnsi="Source Sans Pro"/>
          <w:color w:val="000000" w:themeColor="text1"/>
          <w:sz w:val="32"/>
          <w:szCs w:val="32"/>
        </w:rPr>
        <w:t xml:space="preserve"> .................. </w:t>
      </w:r>
      <w:r w:rsidRPr="002255C1">
        <w:rPr>
          <w:rFonts w:ascii="Source Sans Pro" w:hAnsi="Source Sans Pro"/>
          <w:b/>
          <w:color w:val="000000" w:themeColor="text1"/>
          <w:sz w:val="32"/>
          <w:szCs w:val="32"/>
        </w:rPr>
        <w:t>1.390</w:t>
      </w:r>
    </w:p>
    <w:p w14:paraId="455A5D5F" w14:textId="77777777" w:rsidR="00D72208" w:rsidRPr="002255C1" w:rsidRDefault="00D72208" w:rsidP="00AC7D1E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  <w:bookmarkStart w:id="4" w:name="_Hlk205333139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Burger de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porc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300gr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umplut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cu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brânză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tare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și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bacon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afumat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100gr,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frișcă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bookmarkStart w:id="5" w:name="_Hlk220425309"/>
      <w:bookmarkEnd w:id="4"/>
      <w:proofErr w:type="spellEnd"/>
    </w:p>
    <w:bookmarkEnd w:id="5"/>
    <w:p w14:paraId="36BCCD5E" w14:textId="77777777" w:rsidR="00D72208" w:rsidRDefault="00D72208" w:rsidP="00AC7D1E">
      <w:pPr>
        <w:rPr>
          <w:rFonts w:ascii="Source Sans Pro" w:hAnsi="Source Sans Pro" w:cs="Calibri"/>
          <w:b/>
          <w:sz w:val="32"/>
          <w:szCs w:val="32"/>
        </w:rPr>
      </w:pPr>
    </w:p>
    <w:p w14:paraId="041F7069" w14:textId="77777777" w:rsidR="00D72208" w:rsidRPr="001D7874" w:rsidRDefault="00D72208" w:rsidP="00AC7D1E">
      <w:pPr>
        <w:rPr>
          <w:rFonts w:ascii="Source Sans Pro" w:hAnsi="Source Sans Pro"/>
          <w:color w:val="000000" w:themeColor="text1"/>
          <w:sz w:val="32"/>
          <w:szCs w:val="32"/>
        </w:rPr>
      </w:pPr>
      <w:bookmarkStart w:id="6" w:name="_Hlk220427766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Hangar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afumat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r w:rsidRPr="001D7874">
        <w:rPr>
          <w:rFonts w:ascii="Source Sans Pro" w:hAnsi="Source Sans Pro"/>
          <w:color w:val="000000" w:themeColor="text1"/>
          <w:sz w:val="32"/>
          <w:szCs w:val="32"/>
        </w:rPr>
        <w:t>.....................................</w:t>
      </w:r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1.490</w:t>
      </w:r>
    </w:p>
    <w:p w14:paraId="452816C7" w14:textId="77777777" w:rsidR="00D72208" w:rsidRDefault="00D72208" w:rsidP="00AC7D1E">
      <w:pPr>
        <w:spacing w:before="0" w:line="240" w:lineRule="auto"/>
        <w:rPr>
          <w:rFonts w:ascii="Source Sans Pro" w:hAnsi="Source Sans Pro"/>
          <w:i/>
          <w:color w:val="000000" w:themeColor="text1"/>
          <w:sz w:val="18"/>
          <w:szCs w:val="18"/>
        </w:rPr>
      </w:pP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Umeraș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porc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afumat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făcut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în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color w:val="000000" w:themeColor="text1"/>
          <w:sz w:val="18"/>
          <w:szCs w:val="18"/>
        </w:rPr>
        <w:t>casă</w:t>
      </w:r>
      <w:proofErr w:type="spellEnd"/>
      <w:r>
        <w:rPr>
          <w:rFonts w:ascii="Source Sans Pro" w:hAnsi="Source Sans Pro"/>
          <w:color w:val="000000" w:themeColor="text1"/>
          <w:sz w:val="18"/>
          <w:szCs w:val="18"/>
        </w:rPr>
        <w:t xml:space="preserve"> 300gr,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100gr,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p w14:paraId="2DFEB7B2" w14:textId="77777777" w:rsidR="00D72208" w:rsidRDefault="00D72208" w:rsidP="00AC7D1E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1FD9F49E" w14:textId="77777777" w:rsidR="00D72208" w:rsidRDefault="00D72208" w:rsidP="00AC7D1E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p w14:paraId="078A19C8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Umeraș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proaspăt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în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sos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... ………………………… 1.190</w:t>
      </w:r>
    </w:p>
    <w:p w14:paraId="580BD2F7" w14:textId="77777777" w:rsidR="00D72208" w:rsidRPr="002255C1" w:rsidRDefault="00D72208" w:rsidP="00AC7D1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Carne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proaspătă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gât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porc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100gr,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sos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usturoi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și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pătrunjel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p w14:paraId="58A9283E" w14:textId="77777777" w:rsidR="00D72208" w:rsidRPr="002255C1" w:rsidRDefault="00D72208" w:rsidP="00AC7D1E">
      <w:pPr>
        <w:spacing w:before="0" w:line="240" w:lineRule="auto"/>
        <w:rPr>
          <w:rFonts w:ascii="Source Sans Pro" w:hAnsi="Source Sans Pro" w:cs="Calibri"/>
          <w:color w:val="000000" w:themeColor="text1"/>
          <w:sz w:val="18"/>
          <w:szCs w:val="18"/>
        </w:rPr>
      </w:pPr>
    </w:p>
    <w:bookmarkEnd w:id="6"/>
    <w:p w14:paraId="6C79BC8B" w14:textId="77777777" w:rsidR="00D72208" w:rsidRDefault="00D72208" w:rsidP="00AC7D1E">
      <w:pPr>
        <w:spacing w:before="0" w:line="240" w:lineRule="auto"/>
        <w:rPr>
          <w:rFonts w:ascii="Source Sans Pro" w:hAnsi="Source Sans Pro"/>
          <w:color w:val="000000" w:themeColor="text1"/>
          <w:sz w:val="18"/>
          <w:szCs w:val="18"/>
        </w:rPr>
      </w:pPr>
    </w:p>
    <w:p w14:paraId="15432187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bookmarkStart w:id="7" w:name="_Hlk222749686"/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Cârnați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afumați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Timok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... ………………………… 1.190</w:t>
      </w:r>
    </w:p>
    <w:p w14:paraId="4B69E36D" w14:textId="77777777" w:rsidR="00D72208" w:rsidRPr="002255C1" w:rsidRDefault="00D72208" w:rsidP="00AC7D1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Cârnați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afumați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vânat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100gr,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muștar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2255C1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bookmarkEnd w:id="7"/>
    <w:p w14:paraId="3846ACF5" w14:textId="77777777" w:rsidR="00D72208" w:rsidRDefault="00D72208" w:rsidP="00AC7D1E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0A65FD1D" w14:textId="77777777" w:rsidR="00D72208" w:rsidRPr="00726331" w:rsidRDefault="00D72208" w:rsidP="00AC7D1E">
      <w:pPr>
        <w:jc w:val="both"/>
        <w:rPr>
          <w:rFonts w:ascii="Source Sans Pro" w:hAnsi="Source Sans Pro" w:cs="Calibri"/>
          <w:b/>
          <w:color w:val="auto"/>
          <w:sz w:val="32"/>
          <w:szCs w:val="32"/>
        </w:rPr>
      </w:pP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Ardei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iuți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,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mei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,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brânză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de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vacă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...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Completează-ți</w:t>
      </w:r>
      <w:proofErr w:type="spellEnd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 xml:space="preserve"> masa </w:t>
      </w:r>
      <w:proofErr w:type="spellStart"/>
      <w:r w:rsidRPr="00726331">
        <w:rPr>
          <w:rFonts w:ascii="Source Sans Pro" w:hAnsi="Source Sans Pro" w:cs="Calibri"/>
          <w:b/>
          <w:color w:val="auto"/>
          <w:sz w:val="32"/>
          <w:szCs w:val="32"/>
        </w:rPr>
        <w:t>fantastică</w:t>
      </w:r>
      <w:proofErr w:type="spellEnd"/>
    </w:p>
    <w:p w14:paraId="05ABE74E" w14:textId="77777777" w:rsidR="00D72208" w:rsidRDefault="00D72208" w:rsidP="00AC7D1E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2ED53D6E" w14:textId="77777777" w:rsidR="00D72208" w:rsidRDefault="00D72208" w:rsidP="00AC7D1E">
      <w:pPr>
        <w:jc w:val="both"/>
        <w:rPr>
          <w:rFonts w:ascii="Source Sans Pro" w:hAnsi="Source Sans Pro" w:cs="Calibri"/>
          <w:b/>
          <w:sz w:val="32"/>
          <w:szCs w:val="32"/>
        </w:rPr>
      </w:pPr>
    </w:p>
    <w:p w14:paraId="45A2713D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Timočki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ćevapi</w:t>
      </w:r>
      <w:proofErr w:type="spellEnd"/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………………………………… 1.200</w:t>
      </w:r>
    </w:p>
    <w:p w14:paraId="03DF078E" w14:textId="77777777" w:rsidR="00D72208" w:rsidRPr="006D5A84" w:rsidRDefault="00D72208" w:rsidP="00AC7D1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Kebabs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vită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și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carne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miel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p w14:paraId="1E3196A0" w14:textId="77777777" w:rsidR="00D72208" w:rsidRDefault="00D72208" w:rsidP="00AC7D1E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</w:p>
    <w:p w14:paraId="6F6C28E7" w14:textId="77777777" w:rsidR="00D72208" w:rsidRPr="006D5A84" w:rsidRDefault="00D72208" w:rsidP="00AC7D1E">
      <w:pPr>
        <w:rPr>
          <w:rFonts w:ascii="Source Sans Pro" w:hAnsi="Source Sans Pro" w:cs="Calibri"/>
          <w:b/>
          <w:color w:val="000000" w:themeColor="text1"/>
          <w:sz w:val="32"/>
          <w:szCs w:val="32"/>
        </w:rPr>
      </w:pP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Sarajevski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</w:t>
      </w: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ćevap</w:t>
      </w:r>
      <w:proofErr w:type="spellEnd"/>
      <w:r w:rsidRPr="006D5A84">
        <w:rPr>
          <w:rFonts w:ascii="Source Sans Pro" w:hAnsi="Source Sans Pro" w:cs="Calibri"/>
          <w:color w:val="000000" w:themeColor="text1"/>
          <w:sz w:val="32"/>
          <w:szCs w:val="32"/>
        </w:rPr>
        <w:t xml:space="preserve"> .......................... </w:t>
      </w:r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1.200</w:t>
      </w:r>
    </w:p>
    <w:p w14:paraId="236A0946" w14:textId="77777777" w:rsidR="00D72208" w:rsidRPr="006D5A84" w:rsidRDefault="00D72208" w:rsidP="00AC7D1E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vită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pură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p w14:paraId="35F296E0" w14:textId="77777777" w:rsidR="00D72208" w:rsidRDefault="00D72208" w:rsidP="00AC7D1E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</w:p>
    <w:p w14:paraId="3692DE0D" w14:textId="77777777" w:rsidR="00D72208" w:rsidRPr="006D5A84" w:rsidRDefault="00D72208" w:rsidP="00AC7D1E">
      <w:pPr>
        <w:rPr>
          <w:rFonts w:ascii="Source Sans Pro" w:hAnsi="Source Sans Pro" w:cs="Calibri"/>
          <w:b/>
          <w:color w:val="000000" w:themeColor="text1"/>
          <w:sz w:val="32"/>
          <w:szCs w:val="32"/>
          <w:lang w:val="sr-Latn-RS"/>
        </w:rPr>
      </w:pP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Banjalučki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</w:t>
      </w:r>
      <w:proofErr w:type="spellStart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>ćevap</w:t>
      </w:r>
      <w:proofErr w:type="spellEnd"/>
      <w:r w:rsidRPr="006D5A84">
        <w:rPr>
          <w:rFonts w:ascii="Source Sans Pro" w:hAnsi="Source Sans Pro" w:cs="Calibri"/>
          <w:b/>
          <w:color w:val="000000" w:themeColor="text1"/>
          <w:sz w:val="32"/>
          <w:szCs w:val="32"/>
        </w:rPr>
        <w:t xml:space="preserve"> ............................. 1.200</w:t>
      </w:r>
    </w:p>
    <w:p w14:paraId="3B5D67EC" w14:textId="77777777" w:rsidR="00D72208" w:rsidRPr="006D5A84" w:rsidRDefault="00D72208" w:rsidP="00AC7D1E">
      <w:pPr>
        <w:spacing w:before="0" w:line="240" w:lineRule="auto"/>
        <w:rPr>
          <w:rFonts w:ascii="Source Sans Pro" w:hAnsi="Source Sans Pro" w:cs="Calibri"/>
          <w:i/>
          <w:color w:val="000000" w:themeColor="text1"/>
          <w:sz w:val="18"/>
          <w:szCs w:val="18"/>
        </w:rPr>
      </w:pPr>
      <w:bookmarkStart w:id="8" w:name="_Hlk207640427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Kebab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vită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și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miel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300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100gr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 w:rsidRPr="006D5A84"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bookmarkEnd w:id="8"/>
      <w:proofErr w:type="spellEnd"/>
    </w:p>
    <w:p w14:paraId="0968A25A" w14:textId="77777777" w:rsidR="00D72208" w:rsidRDefault="00D72208" w:rsidP="00AC7D1E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0E291377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Friptură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de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pui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... ………………………… 990</w:t>
      </w:r>
    </w:p>
    <w:p w14:paraId="58DC7B9E" w14:textId="77777777" w:rsidR="00D72208" w:rsidRPr="002255C1" w:rsidRDefault="00D72208" w:rsidP="00AC7D1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Coapsă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proaspătă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pui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fără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os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300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grame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100gr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prăjiți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roșii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castravete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salată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varză</w:t>
      </w:r>
      <w:proofErr w:type="spellEnd"/>
      <w:r>
        <w:rPr>
          <w:rFonts w:ascii="Source Sans Pro" w:hAnsi="Source Sans Pro"/>
          <w:i/>
          <w:color w:val="000000" w:themeColor="text1"/>
          <w:sz w:val="18"/>
          <w:szCs w:val="18"/>
        </w:rPr>
        <w:t xml:space="preserve">, </w:t>
      </w:r>
      <w:proofErr w:type="spellStart"/>
      <w:r>
        <w:rPr>
          <w:rFonts w:ascii="Source Sans Pro" w:hAnsi="Source Sans Pro"/>
          <w:i/>
          <w:color w:val="000000" w:themeColor="text1"/>
          <w:sz w:val="18"/>
          <w:szCs w:val="18"/>
        </w:rPr>
        <w:t>pâine</w:t>
      </w:r>
      <w:proofErr w:type="spellEnd"/>
    </w:p>
    <w:p w14:paraId="1D7F4FDE" w14:textId="77777777" w:rsidR="00D72208" w:rsidRDefault="00D72208" w:rsidP="00AC7D1E">
      <w:pPr>
        <w:rPr>
          <w:rFonts w:ascii="Source Sans Pro" w:hAnsi="Source Sans Pro" w:cs="Calibri"/>
          <w:b/>
          <w:sz w:val="32"/>
          <w:szCs w:val="32"/>
          <w:lang w:val="sr-Latn-RS"/>
        </w:rPr>
      </w:pPr>
    </w:p>
    <w:p w14:paraId="3827A79A" w14:textId="77777777" w:rsidR="00D72208" w:rsidRPr="001D7874" w:rsidRDefault="00D72208" w:rsidP="00AC7D1E">
      <w:pPr>
        <w:rPr>
          <w:rFonts w:ascii="Source Sans Pro" w:hAnsi="Source Sans Pro"/>
          <w:b/>
          <w:color w:val="000000" w:themeColor="text1"/>
          <w:sz w:val="32"/>
          <w:szCs w:val="32"/>
        </w:rPr>
      </w:pP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Gulaș</w:t>
      </w:r>
      <w:proofErr w:type="spell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</w:t>
      </w:r>
      <w:proofErr w:type="spell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>Rtanj</w:t>
      </w:r>
      <w:proofErr w:type="spellEnd"/>
      <w:proofErr w:type="gramStart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..</w:t>
      </w:r>
      <w:proofErr w:type="gramEnd"/>
      <w:r w:rsidRPr="001D7874">
        <w:rPr>
          <w:rFonts w:ascii="Source Sans Pro" w:hAnsi="Source Sans Pro"/>
          <w:b/>
          <w:color w:val="000000" w:themeColor="text1"/>
          <w:sz w:val="32"/>
          <w:szCs w:val="32"/>
        </w:rPr>
        <w:t xml:space="preserve"> ………………………………… 900</w:t>
      </w:r>
    </w:p>
    <w:p w14:paraId="6455A260" w14:textId="77777777" w:rsidR="00D72208" w:rsidRPr="00405384" w:rsidRDefault="00D72208" w:rsidP="00AC7D1E">
      <w:pPr>
        <w:rPr>
          <w:rFonts w:ascii="Source Sans Pro" w:hAnsi="Source Sans Pro"/>
          <w:i/>
          <w:color w:val="000000" w:themeColor="text1"/>
          <w:sz w:val="18"/>
          <w:szCs w:val="18"/>
        </w:rPr>
      </w:pP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Gulaș</w:t>
      </w:r>
      <w:proofErr w:type="spellEnd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preparat</w:t>
      </w:r>
      <w:proofErr w:type="spellEnd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din carne de </w:t>
      </w: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vânat</w:t>
      </w:r>
      <w:proofErr w:type="spellEnd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</w:t>
      </w: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servit</w:t>
      </w:r>
      <w:proofErr w:type="spellEnd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cu </w:t>
      </w: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piure</w:t>
      </w:r>
      <w:proofErr w:type="spellEnd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 xml:space="preserve"> de </w:t>
      </w:r>
      <w:proofErr w:type="spellStart"/>
      <w:r w:rsidRPr="00405384">
        <w:rPr>
          <w:rFonts w:ascii="Source Sans Pro" w:hAnsi="Source Sans Pro"/>
          <w:i/>
          <w:color w:val="000000" w:themeColor="text1"/>
          <w:sz w:val="18"/>
          <w:szCs w:val="18"/>
        </w:rPr>
        <w:t>cartofi</w:t>
      </w:r>
      <w:proofErr w:type="spellEnd"/>
    </w:p>
    <w:bookmarkEnd w:id="1"/>
    <w:p w14:paraId="0AE5F962" w14:textId="77777777" w:rsidR="003173C5" w:rsidRPr="003173C5" w:rsidRDefault="003173C5" w:rsidP="00334FEF">
      <w:pPr>
        <w:spacing w:before="480" w:line="204" w:lineRule="auto"/>
        <w:contextualSpacing/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</w:pPr>
    </w:p>
    <w:p w14:paraId="21A2F8E9" w14:textId="77777777" w:rsidR="003173C5" w:rsidRPr="003173C5" w:rsidRDefault="003173C5" w:rsidP="003173C5">
      <w:pPr>
        <w:spacing w:before="480" w:line="204" w:lineRule="auto"/>
        <w:contextualSpacing/>
        <w:rPr>
          <w:rFonts w:asciiTheme="majorHAnsi" w:eastAsiaTheme="majorEastAsia" w:hAnsiTheme="majorHAnsi" w:cstheme="majorBidi"/>
          <w:b/>
          <w:color w:val="080733" w:themeColor="text2"/>
          <w:spacing w:val="-10"/>
          <w:kern w:val="28"/>
          <w:sz w:val="200"/>
          <w:szCs w:val="56"/>
        </w:rPr>
      </w:pPr>
    </w:p>
    <w:sdt>
      <w:sdtPr>
        <w:id w:val="274375260"/>
        <w:placeholder>
          <w:docPart w:val="2E4947A915E14F44A0BFB96B6ED40975"/>
        </w:placeholder>
        <w:temporary/>
        <w:showingPlcHdr/>
        <w15:appearance w15:val="hidden"/>
      </w:sdtPr>
      <w:sdtEndPr/>
      <w:sdtContent>
        <w:p w14:paraId="7C67E5C2" w14:textId="77777777" w:rsidR="007A6300" w:rsidRPr="00027ADA" w:rsidRDefault="007A6300" w:rsidP="007A6300">
          <w:pPr>
            <w:pStyle w:val="Title"/>
          </w:pPr>
          <w:r w:rsidRPr="00F54630">
            <w:t>Meniu</w:t>
          </w:r>
        </w:p>
      </w:sdtContent>
    </w:sdt>
    <w:bookmarkEnd w:id="2" w:displacedByCustomXml="prev"/>
    <w:p w14:paraId="38E62C74" w14:textId="77777777" w:rsidR="007A6300" w:rsidRPr="007A6300" w:rsidRDefault="007A6300" w:rsidP="007A6300">
      <w:pPr>
        <w:pStyle w:val="Heading1"/>
        <w:rPr>
          <w:rFonts w:ascii="Calibri" w:hAnsi="Calibri" w:cs="Calibri"/>
          <w:b/>
          <w:i/>
          <w:sz w:val="70"/>
          <w:szCs w:val="70"/>
          <w:lang w:val="sr-Latn-RS"/>
        </w:rPr>
      </w:pPr>
      <w:r>
        <w:rPr>
          <w:rFonts w:ascii="Source Sans Pro" w:hAnsi="Source Sans Pro"/>
          <w:b/>
          <w:i/>
          <w:sz w:val="70"/>
          <w:szCs w:val="70"/>
        </w:rPr>
        <w:t xml:space="preserve">Harta  </w:t>
      </w:r>
      <w:r>
        <w:rPr>
          <w:rFonts w:ascii="Calibri" w:hAnsi="Calibri" w:cs="Calibri"/>
          <w:b/>
          <w:i/>
          <w:sz w:val="70"/>
          <w:szCs w:val="70"/>
        </w:rPr>
        <w:t>băuturilor</w:t>
      </w:r>
    </w:p>
    <w:p w14:paraId="7144240C" w14:textId="77777777" w:rsidR="007A6300" w:rsidRPr="00F00587" w:rsidRDefault="007A6300" w:rsidP="007A6300">
      <w:pPr>
        <w:pStyle w:val="Heading2"/>
        <w:rPr>
          <w:rFonts w:ascii="Sans Serif Collection" w:hAnsi="Sans Serif Collection" w:cs="Sans Serif Collection"/>
        </w:rPr>
      </w:pPr>
      <w:r>
        <w:rPr>
          <w:rFonts w:cs="Sans Serif Collection"/>
        </w:rPr>
        <w:t>Băuturi calde</w:t>
      </w:r>
    </w:p>
    <w:p w14:paraId="5E27CC41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Cafea </w:t>
      </w:r>
      <w:r w:rsidRPr="00405384">
        <w:rPr>
          <w:rFonts w:ascii="Source Sans Pro" w:hAnsi="Source Sans Pro" w:cs="Calibri"/>
          <w:b/>
          <w:color w:val="000000" w:themeColor="text1"/>
        </w:rPr>
        <w:t xml:space="preserve">făcută </w:t>
      </w:r>
      <w:r w:rsidRPr="00405384">
        <w:rPr>
          <w:rFonts w:ascii="Source Sans Pro" w:hAnsi="Source Sans Pro"/>
          <w:b/>
          <w:color w:val="000000" w:themeColor="text1"/>
        </w:rPr>
        <w:t xml:space="preserve"> în casă ...................................... 150</w:t>
      </w:r>
    </w:p>
    <w:p w14:paraId="37D3C908" w14:textId="00B3F6F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Espresso ........................ 190 </w:t>
      </w:r>
    </w:p>
    <w:p w14:paraId="52D41591" w14:textId="3CA79789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Nescaffe ......................... 200</w:t>
      </w:r>
    </w:p>
    <w:p w14:paraId="2D4C3777" w14:textId="083D4ABA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Cappuccino ................................ 200</w:t>
      </w:r>
    </w:p>
    <w:p w14:paraId="5FF89743" w14:textId="2BB230EB" w:rsidR="007A6300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Rtanj </w:t>
      </w:r>
      <w:r w:rsidRPr="00405384">
        <w:rPr>
          <w:rFonts w:ascii="Source Sans Pro" w:hAnsi="Source Sans Pro" w:cs="Calibri"/>
          <w:b/>
          <w:color w:val="000000" w:themeColor="text1"/>
        </w:rPr>
        <w:t>Tea</w:t>
      </w:r>
      <w:r w:rsidRPr="00405384">
        <w:rPr>
          <w:rFonts w:ascii="Source Sans Pro" w:hAnsi="Source Sans Pro"/>
          <w:b/>
          <w:color w:val="000000" w:themeColor="text1"/>
        </w:rPr>
        <w:t xml:space="preserve"> ........................................... 150</w:t>
      </w:r>
    </w:p>
    <w:p w14:paraId="6E0B7FA2" w14:textId="4A2C6901" w:rsidR="0044456F" w:rsidRDefault="0044456F" w:rsidP="007A6300">
      <w:pPr>
        <w:rPr>
          <w:rFonts w:ascii="Source Sans Pro" w:hAnsi="Source Sans Pro"/>
          <w:b/>
          <w:color w:val="000000" w:themeColor="text1"/>
          <w:lang w:val="sr-Latn-RS"/>
        </w:rPr>
      </w:pPr>
    </w:p>
    <w:p w14:paraId="64058C73" w14:textId="5234FDAC" w:rsidR="007A6300" w:rsidRDefault="007A6300" w:rsidP="007A6300">
      <w:pPr>
        <w:pStyle w:val="Heading2"/>
        <w:rPr>
          <w:rFonts w:cs="Sans Serif Collection"/>
        </w:rPr>
      </w:pPr>
      <w:r w:rsidRPr="007A6300">
        <w:rPr>
          <w:rFonts w:cs="Sans Serif Collection"/>
        </w:rPr>
        <w:t>Băuturi nealcoolice</w:t>
      </w:r>
    </w:p>
    <w:p w14:paraId="43E9FB0F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Suc natural de fructe (cireșe, măr) ................................ 200</w:t>
      </w:r>
    </w:p>
    <w:p w14:paraId="02513BC8" w14:textId="2AA2C926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Coca Cola ............................................................ 210</w:t>
      </w:r>
    </w:p>
    <w:p w14:paraId="016F0628" w14:textId="77777777" w:rsidR="007A6300" w:rsidRPr="00405384" w:rsidRDefault="007A6300" w:rsidP="007A6300">
      <w:pPr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Apă acră 1l ................................................... 150</w:t>
      </w:r>
    </w:p>
    <w:p w14:paraId="48733A2E" w14:textId="77777777" w:rsidR="007A6300" w:rsidRDefault="007A6300" w:rsidP="007A6300">
      <w:pPr>
        <w:rPr>
          <w:rFonts w:ascii="Source Sans Pro" w:hAnsi="Source Sans Pro"/>
          <w:b/>
        </w:rPr>
      </w:pPr>
    </w:p>
    <w:p w14:paraId="078BD948" w14:textId="77777777" w:rsidR="007A6300" w:rsidRDefault="007A6300" w:rsidP="007A6300">
      <w:pPr>
        <w:rPr>
          <w:rFonts w:ascii="Source Sans Pro" w:hAnsi="Source Sans Pro"/>
          <w:b/>
        </w:rPr>
      </w:pPr>
    </w:p>
    <w:p w14:paraId="1B1B63CB" w14:textId="77777777" w:rsidR="007A6300" w:rsidRDefault="007A6300" w:rsidP="007A6300">
      <w:pPr>
        <w:rPr>
          <w:rFonts w:ascii="Source Sans Pro" w:hAnsi="Source Sans Pro"/>
          <w:b/>
        </w:rPr>
      </w:pPr>
    </w:p>
    <w:p w14:paraId="04D024E9" w14:textId="77777777" w:rsidR="00E05919" w:rsidRPr="00E05919" w:rsidRDefault="00E05919" w:rsidP="00E05919">
      <w:pPr>
        <w:pStyle w:val="Heading2"/>
        <w:rPr>
          <w:rFonts w:cs="Sans Serif Collection"/>
          <w:i/>
        </w:rPr>
      </w:pPr>
      <w:r w:rsidRPr="00E05919">
        <w:rPr>
          <w:rFonts w:cs="Cambria"/>
          <w:i/>
        </w:rPr>
        <w:lastRenderedPageBreak/>
        <w:t>Băuturi alcoolice și lichioruri</w:t>
      </w:r>
    </w:p>
    <w:p w14:paraId="4024C108" w14:textId="77777777" w:rsidR="00E05919" w:rsidRDefault="00E05919" w:rsidP="00E05919">
      <w:pPr>
        <w:rPr>
          <w:rFonts w:ascii="Source Sans Pro" w:hAnsi="Source Sans Pro"/>
          <w:b/>
        </w:rPr>
      </w:pPr>
    </w:p>
    <w:p w14:paraId="7F4EF5E8" w14:textId="77777777" w:rsidR="003173C5" w:rsidRDefault="003173C5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1F53E212" w14:textId="77777777" w:rsidR="003173C5" w:rsidRDefault="003173C5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5E3502FA" w14:textId="77777777" w:rsidR="003173C5" w:rsidRDefault="003173C5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0DAD7854" w14:textId="77777777" w:rsidR="003173C5" w:rsidRDefault="003173C5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</w:p>
    <w:p w14:paraId="5D0E2732" w14:textId="32C01334" w:rsidR="00E05919" w:rsidRPr="00405384" w:rsidRDefault="00AC56CE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Coniac făcut în casă (prună, gutui, caise) ........ 200</w:t>
      </w:r>
    </w:p>
    <w:p w14:paraId="2ED0744F" w14:textId="1A192556" w:rsidR="00E05919" w:rsidRPr="00405384" w:rsidRDefault="00E05919" w:rsidP="00E05919">
      <w:pPr>
        <w:spacing w:line="360" w:lineRule="auto"/>
        <w:rPr>
          <w:rFonts w:ascii="Source Sans Pro" w:hAnsi="Source Sans Pro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>Pelinkovac .............................................. 230</w:t>
      </w:r>
    </w:p>
    <w:p w14:paraId="0E0AC315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/>
          <w:b/>
          <w:color w:val="000000" w:themeColor="text1"/>
        </w:rPr>
        <w:t xml:space="preserve">Nuc făcut în </w:t>
      </w:r>
      <w:r w:rsidRPr="00405384">
        <w:rPr>
          <w:rFonts w:ascii="Source Sans Pro" w:hAnsi="Source Sans Pro" w:cs="Calibri"/>
          <w:b/>
          <w:color w:val="000000" w:themeColor="text1"/>
        </w:rPr>
        <w:t>casă .............................................. 200</w:t>
      </w:r>
    </w:p>
    <w:p w14:paraId="4DEAC1F0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Brandy de cireșe făcut în casă .................................................... 200</w:t>
      </w:r>
    </w:p>
    <w:p w14:paraId="421EEEB3" w14:textId="77777777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</w:p>
    <w:p w14:paraId="37B8330D" w14:textId="08FCDDB4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O bere care este ................................................ 220</w:t>
      </w:r>
    </w:p>
    <w:p w14:paraId="308B5463" w14:textId="6790E0AD" w:rsidR="00E05919" w:rsidRPr="00405384" w:rsidRDefault="00E05919" w:rsidP="00E05919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Casa de vin alb ................................................ 700</w:t>
      </w:r>
    </w:p>
    <w:p w14:paraId="614C0470" w14:textId="72BBA262" w:rsidR="00D90B28" w:rsidRPr="0044456F" w:rsidRDefault="00E05919" w:rsidP="0044456F">
      <w:pPr>
        <w:spacing w:line="360" w:lineRule="auto"/>
        <w:rPr>
          <w:rFonts w:ascii="Source Sans Pro" w:hAnsi="Source Sans Pro" w:cs="Calibri"/>
          <w:b/>
          <w:color w:val="000000" w:themeColor="text1"/>
        </w:rPr>
      </w:pPr>
      <w:r w:rsidRPr="00405384">
        <w:rPr>
          <w:rFonts w:ascii="Source Sans Pro" w:hAnsi="Source Sans Pro" w:cs="Calibri"/>
          <w:b/>
          <w:color w:val="000000" w:themeColor="text1"/>
        </w:rPr>
        <w:t>Vinul roșu al casei ....................................... 80</w:t>
      </w:r>
      <w:r w:rsidR="0044456F">
        <w:rPr>
          <w:rFonts w:ascii="Source Sans Pro" w:hAnsi="Source Sans Pro" w:cs="Calibri"/>
          <w:b/>
          <w:color w:val="000000" w:themeColor="text1"/>
        </w:rPr>
        <w:t>0</w:t>
      </w:r>
    </w:p>
    <w:sectPr w:rsidR="00D90B28" w:rsidRPr="0044456F" w:rsidSect="00F54630">
      <w:headerReference w:type="default" r:id="rId10"/>
      <w:footerReference w:type="default" r:id="rId11"/>
      <w:pgSz w:w="12240" w:h="15840" w:code="1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538BC" w14:textId="77777777" w:rsidR="003A4C0B" w:rsidRDefault="003A4C0B" w:rsidP="007D2655">
      <w:pPr>
        <w:spacing w:line="240" w:lineRule="auto"/>
      </w:pPr>
      <w:r>
        <w:separator/>
      </w:r>
    </w:p>
  </w:endnote>
  <w:endnote w:type="continuationSeparator" w:id="0">
    <w:p w14:paraId="323F846A" w14:textId="77777777" w:rsidR="003A4C0B" w:rsidRDefault="003A4C0B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9DD97" w14:textId="77777777" w:rsidR="00DC544E" w:rsidRDefault="00DC544E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F6FD30" wp14:editId="2D5BFBD9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Graphic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F3F4C2" w14:textId="77777777" w:rsidR="003A4C0B" w:rsidRDefault="003A4C0B" w:rsidP="007D2655">
      <w:pPr>
        <w:spacing w:line="240" w:lineRule="auto"/>
      </w:pPr>
      <w:r>
        <w:separator/>
      </w:r>
    </w:p>
  </w:footnote>
  <w:footnote w:type="continuationSeparator" w:id="0">
    <w:p w14:paraId="36CE95DB" w14:textId="77777777" w:rsidR="003A4C0B" w:rsidRDefault="003A4C0B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585806" w14:textId="3818637E" w:rsidR="00DC544E" w:rsidRDefault="00DC544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E5CDAF" wp14:editId="1AAD9A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309FCFA" id="Rectangle 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360CD48" wp14:editId="53AFFCB3">
              <wp:simplePos x="0" y="0"/>
              <wp:positionH relativeFrom="margin">
                <wp:posOffset>-683895</wp:posOffset>
              </wp:positionH>
              <wp:positionV relativeFrom="paragraph">
                <wp:posOffset>-226695</wp:posOffset>
              </wp:positionV>
              <wp:extent cx="7772400" cy="10058400"/>
              <wp:effectExtent l="0" t="0" r="0" b="0"/>
              <wp:wrapNone/>
              <wp:docPr id="1" name="Rectangl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9FB13" id="Rectangle 1" o:spid="_x0000_s1026" style="position:absolute;margin-left:-53.85pt;margin-top:-17.85pt;width:612pt;height:11in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" stroked="f" strokeweight="1pt">
              <v:fill r:id="rId4" o:title="" recolor="t" rotate="t" type="frame"/>
              <w10:wrap anchorx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217E4C0D" wp14:editId="05384D37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TXKaaEdfQTmX6HzAla8pJIc5LXRGRV+ZRlQgrFkX2x+n/7/4mf+MlsoYc85dYwBUyaQhz/jmksiG3Elvj0IAVQ==" w:salt="7SnxAsUg/lhpIuUiDResBA==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587"/>
    <w:rsid w:val="00005325"/>
    <w:rsid w:val="00027ADA"/>
    <w:rsid w:val="00060C50"/>
    <w:rsid w:val="0009343A"/>
    <w:rsid w:val="00094F88"/>
    <w:rsid w:val="000A1B62"/>
    <w:rsid w:val="000B5F56"/>
    <w:rsid w:val="000F730F"/>
    <w:rsid w:val="001004FE"/>
    <w:rsid w:val="0010736E"/>
    <w:rsid w:val="001206D0"/>
    <w:rsid w:val="00147644"/>
    <w:rsid w:val="001605AC"/>
    <w:rsid w:val="001759AF"/>
    <w:rsid w:val="001B229F"/>
    <w:rsid w:val="001D3180"/>
    <w:rsid w:val="001E5A04"/>
    <w:rsid w:val="001E6866"/>
    <w:rsid w:val="001E7B86"/>
    <w:rsid w:val="001F70F7"/>
    <w:rsid w:val="00212763"/>
    <w:rsid w:val="0021751F"/>
    <w:rsid w:val="002255C1"/>
    <w:rsid w:val="00237D92"/>
    <w:rsid w:val="0025220B"/>
    <w:rsid w:val="0025395B"/>
    <w:rsid w:val="0025787E"/>
    <w:rsid w:val="00261586"/>
    <w:rsid w:val="0026397A"/>
    <w:rsid w:val="00267D53"/>
    <w:rsid w:val="00275C63"/>
    <w:rsid w:val="00290D69"/>
    <w:rsid w:val="002A7D33"/>
    <w:rsid w:val="002C0886"/>
    <w:rsid w:val="002C41A0"/>
    <w:rsid w:val="002D54D3"/>
    <w:rsid w:val="002D5D14"/>
    <w:rsid w:val="002D6730"/>
    <w:rsid w:val="002D75B9"/>
    <w:rsid w:val="002F10FF"/>
    <w:rsid w:val="002F3245"/>
    <w:rsid w:val="002F6CA5"/>
    <w:rsid w:val="003173C5"/>
    <w:rsid w:val="003214C7"/>
    <w:rsid w:val="003562F6"/>
    <w:rsid w:val="00364489"/>
    <w:rsid w:val="00367378"/>
    <w:rsid w:val="003954CD"/>
    <w:rsid w:val="00396B48"/>
    <w:rsid w:val="003A4C0B"/>
    <w:rsid w:val="003C3164"/>
    <w:rsid w:val="003E3395"/>
    <w:rsid w:val="003F142C"/>
    <w:rsid w:val="00405384"/>
    <w:rsid w:val="00411DCF"/>
    <w:rsid w:val="00420049"/>
    <w:rsid w:val="00426A41"/>
    <w:rsid w:val="0044456F"/>
    <w:rsid w:val="004515F3"/>
    <w:rsid w:val="00456CE2"/>
    <w:rsid w:val="00466095"/>
    <w:rsid w:val="00473A89"/>
    <w:rsid w:val="00473D4A"/>
    <w:rsid w:val="0048744D"/>
    <w:rsid w:val="00495DD8"/>
    <w:rsid w:val="004A250D"/>
    <w:rsid w:val="004A3DB4"/>
    <w:rsid w:val="004C178A"/>
    <w:rsid w:val="004C3819"/>
    <w:rsid w:val="004C70B8"/>
    <w:rsid w:val="004D2D71"/>
    <w:rsid w:val="004F3C22"/>
    <w:rsid w:val="004F55AB"/>
    <w:rsid w:val="00506E4E"/>
    <w:rsid w:val="00523E52"/>
    <w:rsid w:val="005338E7"/>
    <w:rsid w:val="00556DE2"/>
    <w:rsid w:val="005650D0"/>
    <w:rsid w:val="00570128"/>
    <w:rsid w:val="00573592"/>
    <w:rsid w:val="005764A6"/>
    <w:rsid w:val="00586805"/>
    <w:rsid w:val="00597389"/>
    <w:rsid w:val="005B4FB5"/>
    <w:rsid w:val="005B7A64"/>
    <w:rsid w:val="005C46C4"/>
    <w:rsid w:val="005D3402"/>
    <w:rsid w:val="005E6CCF"/>
    <w:rsid w:val="005F6D8F"/>
    <w:rsid w:val="00600AE8"/>
    <w:rsid w:val="006040F4"/>
    <w:rsid w:val="00614A30"/>
    <w:rsid w:val="00620923"/>
    <w:rsid w:val="00631AF9"/>
    <w:rsid w:val="0064086B"/>
    <w:rsid w:val="00662211"/>
    <w:rsid w:val="00664B70"/>
    <w:rsid w:val="00674CA4"/>
    <w:rsid w:val="00680449"/>
    <w:rsid w:val="006926DA"/>
    <w:rsid w:val="006B0D5D"/>
    <w:rsid w:val="006B5027"/>
    <w:rsid w:val="006C3A85"/>
    <w:rsid w:val="006D3916"/>
    <w:rsid w:val="006D5A84"/>
    <w:rsid w:val="006F5555"/>
    <w:rsid w:val="00700C24"/>
    <w:rsid w:val="00701945"/>
    <w:rsid w:val="00706C04"/>
    <w:rsid w:val="00710A21"/>
    <w:rsid w:val="00742F99"/>
    <w:rsid w:val="007538BA"/>
    <w:rsid w:val="00755EB9"/>
    <w:rsid w:val="00767422"/>
    <w:rsid w:val="007912E5"/>
    <w:rsid w:val="007A346A"/>
    <w:rsid w:val="007A6300"/>
    <w:rsid w:val="007C3379"/>
    <w:rsid w:val="007D1A2E"/>
    <w:rsid w:val="007D2655"/>
    <w:rsid w:val="007F0275"/>
    <w:rsid w:val="007F19F5"/>
    <w:rsid w:val="00804D9B"/>
    <w:rsid w:val="0082129F"/>
    <w:rsid w:val="00836C45"/>
    <w:rsid w:val="00852806"/>
    <w:rsid w:val="0088380E"/>
    <w:rsid w:val="008B3005"/>
    <w:rsid w:val="008B32F6"/>
    <w:rsid w:val="008C256C"/>
    <w:rsid w:val="008D67A0"/>
    <w:rsid w:val="00901451"/>
    <w:rsid w:val="009156EC"/>
    <w:rsid w:val="0094287F"/>
    <w:rsid w:val="00945570"/>
    <w:rsid w:val="009D0FE2"/>
    <w:rsid w:val="009D1E12"/>
    <w:rsid w:val="009D4169"/>
    <w:rsid w:val="009D5CEF"/>
    <w:rsid w:val="009F3065"/>
    <w:rsid w:val="009F42E5"/>
    <w:rsid w:val="00A00D90"/>
    <w:rsid w:val="00A26F62"/>
    <w:rsid w:val="00A52F99"/>
    <w:rsid w:val="00A75DD4"/>
    <w:rsid w:val="00A874C1"/>
    <w:rsid w:val="00A91CD5"/>
    <w:rsid w:val="00AB6D10"/>
    <w:rsid w:val="00AC56CE"/>
    <w:rsid w:val="00AE7164"/>
    <w:rsid w:val="00AF59BB"/>
    <w:rsid w:val="00B05680"/>
    <w:rsid w:val="00B517E0"/>
    <w:rsid w:val="00B53A5D"/>
    <w:rsid w:val="00B56E6E"/>
    <w:rsid w:val="00B576EE"/>
    <w:rsid w:val="00B6691E"/>
    <w:rsid w:val="00B713AB"/>
    <w:rsid w:val="00B86E6C"/>
    <w:rsid w:val="00BC7765"/>
    <w:rsid w:val="00BD2FC9"/>
    <w:rsid w:val="00BD4EAA"/>
    <w:rsid w:val="00C32A69"/>
    <w:rsid w:val="00C4628B"/>
    <w:rsid w:val="00C62806"/>
    <w:rsid w:val="00C9412E"/>
    <w:rsid w:val="00CE3FF4"/>
    <w:rsid w:val="00D03E9C"/>
    <w:rsid w:val="00D04276"/>
    <w:rsid w:val="00D513B2"/>
    <w:rsid w:val="00D72208"/>
    <w:rsid w:val="00D741D6"/>
    <w:rsid w:val="00D81EC6"/>
    <w:rsid w:val="00D90B28"/>
    <w:rsid w:val="00D94F15"/>
    <w:rsid w:val="00D97337"/>
    <w:rsid w:val="00DA6120"/>
    <w:rsid w:val="00DC4C0A"/>
    <w:rsid w:val="00DC544E"/>
    <w:rsid w:val="00DC5EA3"/>
    <w:rsid w:val="00DE4EBF"/>
    <w:rsid w:val="00DE7099"/>
    <w:rsid w:val="00E05919"/>
    <w:rsid w:val="00E135A9"/>
    <w:rsid w:val="00E14430"/>
    <w:rsid w:val="00E14F6F"/>
    <w:rsid w:val="00E31A7A"/>
    <w:rsid w:val="00E3285C"/>
    <w:rsid w:val="00E3566B"/>
    <w:rsid w:val="00E36121"/>
    <w:rsid w:val="00E40134"/>
    <w:rsid w:val="00E51913"/>
    <w:rsid w:val="00E52880"/>
    <w:rsid w:val="00E741FB"/>
    <w:rsid w:val="00E83C16"/>
    <w:rsid w:val="00E90185"/>
    <w:rsid w:val="00E933B2"/>
    <w:rsid w:val="00E977CA"/>
    <w:rsid w:val="00EE3976"/>
    <w:rsid w:val="00EE6898"/>
    <w:rsid w:val="00EF1E26"/>
    <w:rsid w:val="00F00587"/>
    <w:rsid w:val="00F17307"/>
    <w:rsid w:val="00F24993"/>
    <w:rsid w:val="00F258A3"/>
    <w:rsid w:val="00F42846"/>
    <w:rsid w:val="00F50A02"/>
    <w:rsid w:val="00F53956"/>
    <w:rsid w:val="00F54630"/>
    <w:rsid w:val="00F651B8"/>
    <w:rsid w:val="00F8366C"/>
    <w:rsid w:val="00F8470B"/>
    <w:rsid w:val="00F934A5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208A9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96B48"/>
    <w:rPr>
      <w:spacing w:val="1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06C04"/>
    <w:pPr>
      <w:keepNext/>
      <w:keepLines/>
      <w:spacing w:before="360" w:after="160" w:line="240" w:lineRule="auto"/>
      <w:outlineLvl w:val="1"/>
    </w:pPr>
    <w:rPr>
      <w:rFonts w:asciiTheme="majorHAnsi" w:eastAsiaTheme="majorEastAsia" w:hAnsiTheme="majorHAnsi" w:cstheme="majorBidi"/>
      <w:b/>
      <w:color w:val="080733" w:themeColor="text2"/>
      <w:sz w:val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411DCF"/>
    <w:pPr>
      <w:spacing w:before="480" w:line="204" w:lineRule="auto"/>
      <w:contextualSpacing/>
    </w:pPr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TitleChar">
    <w:name w:val="Title Char"/>
    <w:basedOn w:val="DefaultParagraphFont"/>
    <w:link w:val="Title"/>
    <w:rsid w:val="00411DCF"/>
    <w:rPr>
      <w:rFonts w:asciiTheme="majorHAnsi" w:eastAsiaTheme="majorEastAsia" w:hAnsiTheme="majorHAnsi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706C04"/>
    <w:rPr>
      <w:rFonts w:asciiTheme="majorHAnsi" w:eastAsiaTheme="majorEastAsia" w:hAnsiTheme="majorHAnsi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7A346A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346A"/>
    <w:rPr>
      <w:spacing w:val="14"/>
      <w:lang w:val="en-US"/>
    </w:rPr>
  </w:style>
  <w:style w:type="paragraph" w:styleId="Footer">
    <w:name w:val="footer"/>
    <w:basedOn w:val="Normal"/>
    <w:link w:val="FooterChar"/>
    <w:uiPriority w:val="99"/>
    <w:semiHidden/>
    <w:rsid w:val="007A346A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%20Computers\AppData\Roaming\Microsoft\Templates\Scroll%20dinner%20party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B0FBD630B443A9B0C81A73F4E62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3F84B-0785-4A9A-A267-F70335F62200}"/>
      </w:docPartPr>
      <w:docPartBody>
        <w:p w:rsidR="00FB00DE" w:rsidRDefault="00FB00DE">
          <w:pPr>
            <w:pStyle w:val="05B0FBD630B443A9B0C81A73F4E620FA"/>
          </w:pPr>
          <w:r w:rsidRPr="00F54630">
            <w:t>Menu</w:t>
          </w:r>
        </w:p>
      </w:docPartBody>
    </w:docPart>
    <w:docPart>
      <w:docPartPr>
        <w:name w:val="05BD6A939D9947BB8930BA1458845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AD76-D3C9-48FA-80D3-2422EFC1F5CC}"/>
      </w:docPartPr>
      <w:docPartBody>
        <w:p w:rsidR="00FB00DE" w:rsidRDefault="00FB00DE" w:rsidP="00FB00DE">
          <w:pPr>
            <w:pStyle w:val="05BD6A939D9947BB8930BA1458845187"/>
          </w:pPr>
          <w:r w:rsidRPr="00F54630">
            <w:t>Menu</w:t>
          </w:r>
        </w:p>
      </w:docPartBody>
    </w:docPart>
    <w:docPart>
      <w:docPartPr>
        <w:name w:val="2E4947A915E14F44A0BFB96B6ED40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EA5F0-174B-4196-A2D4-49B208164165}"/>
      </w:docPartPr>
      <w:docPartBody>
        <w:p w:rsidR="00421C70" w:rsidRDefault="00FB00DE" w:rsidP="00FB00DE">
          <w:pPr>
            <w:pStyle w:val="2E4947A915E14F44A0BFB96B6ED40975"/>
          </w:pPr>
          <w:r w:rsidRPr="00F54630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0DE"/>
    <w:rsid w:val="000522C8"/>
    <w:rsid w:val="000A4264"/>
    <w:rsid w:val="00156596"/>
    <w:rsid w:val="001E6840"/>
    <w:rsid w:val="00280FFF"/>
    <w:rsid w:val="00421C70"/>
    <w:rsid w:val="004D7221"/>
    <w:rsid w:val="006D2846"/>
    <w:rsid w:val="007131B8"/>
    <w:rsid w:val="007543EF"/>
    <w:rsid w:val="00835C8E"/>
    <w:rsid w:val="009D5B74"/>
    <w:rsid w:val="00A1089A"/>
    <w:rsid w:val="00AD3982"/>
    <w:rsid w:val="00C70D91"/>
    <w:rsid w:val="00D56900"/>
    <w:rsid w:val="00FB0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B0FBD630B443A9B0C81A73F4E620FA">
    <w:name w:val="05B0FBD630B443A9B0C81A73F4E620FA"/>
  </w:style>
  <w:style w:type="paragraph" w:customStyle="1" w:styleId="8D516212D50E4CBCA338BB1701CC23D6">
    <w:name w:val="8D516212D50E4CBCA338BB1701CC23D6"/>
  </w:style>
  <w:style w:type="paragraph" w:customStyle="1" w:styleId="E61742F58169428E8BEB3181C7A313DE">
    <w:name w:val="E61742F58169428E8BEB3181C7A313DE"/>
  </w:style>
  <w:style w:type="paragraph" w:customStyle="1" w:styleId="798794F08B484035A8787C0B1DFD999E">
    <w:name w:val="798794F08B484035A8787C0B1DFD999E"/>
  </w:style>
  <w:style w:type="paragraph" w:customStyle="1" w:styleId="FAF3A6D3D1934A999A9137CB104AB9D9">
    <w:name w:val="FAF3A6D3D1934A999A9137CB104AB9D9"/>
  </w:style>
  <w:style w:type="paragraph" w:customStyle="1" w:styleId="F99921FC5F204CFCA444BBA7CC0A09D3">
    <w:name w:val="F99921FC5F204CFCA444BBA7CC0A09D3"/>
  </w:style>
  <w:style w:type="paragraph" w:customStyle="1" w:styleId="ABE683F1979D4CDC92ED97DA660E83EA">
    <w:name w:val="ABE683F1979D4CDC92ED97DA660E83EA"/>
  </w:style>
  <w:style w:type="paragraph" w:customStyle="1" w:styleId="2C6B2C524A0F4EBB924992FFE30451F8">
    <w:name w:val="2C6B2C524A0F4EBB924992FFE30451F8"/>
  </w:style>
  <w:style w:type="paragraph" w:customStyle="1" w:styleId="310BBFAAAEC14251BFA2D12138F44DE8">
    <w:name w:val="310BBFAAAEC14251BFA2D12138F44DE8"/>
  </w:style>
  <w:style w:type="paragraph" w:customStyle="1" w:styleId="2F4339A380194CC18BA831309A5BD37D">
    <w:name w:val="2F4339A380194CC18BA831309A5BD37D"/>
  </w:style>
  <w:style w:type="paragraph" w:customStyle="1" w:styleId="05BD6A939D9947BB8930BA1458845187">
    <w:name w:val="05BD6A939D9947BB8930BA1458845187"/>
    <w:rsid w:val="00FB00DE"/>
  </w:style>
  <w:style w:type="paragraph" w:customStyle="1" w:styleId="66A39D9087A64B5DA7D2623C41CBE4E0">
    <w:name w:val="66A39D9087A64B5DA7D2623C41CBE4E0"/>
    <w:rsid w:val="00FB00DE"/>
  </w:style>
  <w:style w:type="paragraph" w:customStyle="1" w:styleId="296A35126A3A4A66BE0664B2B4527E48">
    <w:name w:val="296A35126A3A4A66BE0664B2B4527E48"/>
    <w:rsid w:val="00FB00DE"/>
  </w:style>
  <w:style w:type="paragraph" w:customStyle="1" w:styleId="479E90A5B69C452C9A0B953AEA3702D1">
    <w:name w:val="479E90A5B69C452C9A0B953AEA3702D1"/>
    <w:rsid w:val="00FB00DE"/>
  </w:style>
  <w:style w:type="paragraph" w:customStyle="1" w:styleId="E2A29AEF52734FFFB2D3D1DFE7E2A2D6">
    <w:name w:val="E2A29AEF52734FFFB2D3D1DFE7E2A2D6"/>
    <w:rsid w:val="00FB00DE"/>
  </w:style>
  <w:style w:type="paragraph" w:customStyle="1" w:styleId="C8831D5761D54D888CCADB6033A8B871">
    <w:name w:val="C8831D5761D54D888CCADB6033A8B871"/>
    <w:rsid w:val="00FB00DE"/>
  </w:style>
  <w:style w:type="paragraph" w:customStyle="1" w:styleId="2E4947A915E14F44A0BFB96B6ED40975">
    <w:name w:val="2E4947A915E14F44A0BFB96B6ED40975"/>
    <w:rsid w:val="00FB00DE"/>
  </w:style>
  <w:style w:type="paragraph" w:customStyle="1" w:styleId="9F0292AC157F4DBE89275D4FC4425425">
    <w:name w:val="9F0292AC157F4DBE89275D4FC4425425"/>
    <w:rsid w:val="004D7221"/>
  </w:style>
  <w:style w:type="paragraph" w:customStyle="1" w:styleId="D237B286307A49DD88FCA081ACDD9F0C">
    <w:name w:val="D237B286307A49DD88FCA081ACDD9F0C"/>
    <w:rsid w:val="004D7221"/>
  </w:style>
  <w:style w:type="character" w:styleId="PlaceholderText">
    <w:name w:val="Placeholder Text"/>
    <w:basedOn w:val="DefaultParagraphFont"/>
    <w:uiPriority w:val="99"/>
    <w:semiHidden/>
    <w:rsid w:val="007543E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61F85E-8C64-45D8-A04C-48E888AE0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Scroll dinner party menu</Template>
  <TotalTime>0</TotalTime>
  <Pages>1</Pages>
  <Words>483</Words>
  <Characters>2756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2024-08-22T14:50:00Z</dcterms:created>
  <dcterms:modified xsi:type="dcterms:W3CDTF">2026-03-03T13:08:00Z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