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AD4A3A2" w14:textId="4D13BFE6" w:rsidR="009F42E5" w:rsidRPr="00027ADA" w:rsidRDefault="00736EE4" w:rsidP="007912E5">
      <w:pPr>
        <w:pStyle w:val="Title"/>
      </w:pPr>
      <w:sdt>
        <w:sdtPr>
          <w:id w:val="-709036957"/>
          <w:placeholder>
            <w:docPart w:val="05B0FBD630B443A9B0C81A73F4E620FA"/>
          </w:placeholder>
          <w:temporary/>
          <w:showingPlcHdr/>
          <w15:appearance w15:val="hidden"/>
        </w:sdtPr>
        <w:sdtEndPr/>
        <w:sdtContent>
          <w:r w:rsidR="00F54630" w:rsidRPr="007912E5">
            <w:t>Speisekarte</w:t>
          </w:r>
        </w:sdtContent>
      </w:sdt>
    </w:p>
    <w:p w14:paraId="0A9654B2" w14:textId="77777777" w:rsidR="00597389" w:rsidRPr="004F3C22" w:rsidRDefault="00F00587" w:rsidP="00597389">
      <w:pPr>
        <w:pStyle w:val="Heading1"/>
        <w:rPr>
          <w:rFonts w:ascii="Source Sans Pro" w:hAnsi="Source Sans Pro"/>
          <w:b/>
          <w:i/>
          <w:sz w:val="70"/>
          <w:szCs w:val="70"/>
          <w:lang w:val="sr-Latn-RS"/>
        </w:rPr>
      </w:pPr>
      <w:r w:rsidRPr="004F3C22">
        <w:rPr>
          <w:rFonts w:ascii="Source Sans Pro" w:hAnsi="Source Sans Pro"/>
          <w:b/>
          <w:i/>
          <w:sz w:val="70"/>
          <w:szCs w:val="70"/>
        </w:rPr>
        <w:t>Frühstück</w:t>
      </w:r>
    </w:p>
    <w:p w14:paraId="443BF825" w14:textId="77777777" w:rsidR="00DA6120" w:rsidRPr="00F00587" w:rsidRDefault="00F00587" w:rsidP="00F54630">
      <w:pPr>
        <w:pStyle w:val="Heading2"/>
        <w:rPr>
          <w:rFonts w:ascii="Sans Serif Collection" w:hAnsi="Sans Serif Collection" w:cs="Sans Serif Collection"/>
        </w:rPr>
      </w:pPr>
      <w:r w:rsidRPr="00F00587">
        <w:rPr>
          <w:rFonts w:cs="Sans Serif Collection"/>
        </w:rPr>
        <w:t>Traditionell</w:t>
      </w:r>
    </w:p>
    <w:p w14:paraId="46AFDE51" w14:textId="2FBC0CBB" w:rsidR="0059738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Erleben Sie den wahren Geschmack lokaler Tradition mit einem sorgfältig zubereiteten Frühstück aus den hochwertigsten lokalen Zutaten</w:t>
      </w:r>
    </w:p>
    <w:p w14:paraId="5C413CD2" w14:textId="1843E69C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Echte selbstgemachte Snacks – von Gibanica über Omeletts und Kačamaki bis hin zu Wildwürstchen – ein Frühstück, das Seele und Appetit weckt.</w:t>
      </w:r>
    </w:p>
    <w:p w14:paraId="08C5F86A" w14:textId="04B0C4F2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Unser traditionelles Frühstück vereint die Vielfalt der Aromen und Düfte der lokalen Küche und bietet Ihnen den perfekten Start in den Tag in der Atmosphäre von Villa Saturea.</w:t>
      </w:r>
    </w:p>
    <w:p w14:paraId="0C80392E" w14:textId="2E1E5535" w:rsidR="00290D69" w:rsidRDefault="00290D69" w:rsidP="0025395B">
      <w:pPr>
        <w:rPr>
          <w:rFonts w:ascii="Source Sans Pro" w:hAnsi="Source Sans Pro"/>
          <w:b/>
        </w:rPr>
      </w:pPr>
    </w:p>
    <w:p w14:paraId="5CB78E45" w14:textId="08D9D9DE" w:rsidR="00290D69" w:rsidRDefault="00290D69" w:rsidP="0025395B">
      <w:pPr>
        <w:rPr>
          <w:rFonts w:ascii="Source Sans Pro" w:hAnsi="Source Sans Pro"/>
          <w:b/>
        </w:rPr>
      </w:pPr>
    </w:p>
    <w:p w14:paraId="2887C33C" w14:textId="77777777" w:rsidR="00290D69" w:rsidRPr="00290D69" w:rsidRDefault="00290D69" w:rsidP="0025395B">
      <w:pPr>
        <w:rPr>
          <w:rFonts w:ascii="Source Sans Pro" w:hAnsi="Source Sans Pro"/>
          <w:b/>
        </w:rPr>
      </w:pPr>
    </w:p>
    <w:p w14:paraId="63F0A822" w14:textId="7B59A75D" w:rsidR="00597389" w:rsidRPr="00290D69" w:rsidRDefault="00597389" w:rsidP="0025395B">
      <w:pPr>
        <w:rPr>
          <w:b/>
          <w:color w:val="000000" w:themeColor="text1"/>
          <w:sz w:val="36"/>
          <w:szCs w:val="36"/>
        </w:rPr>
      </w:pPr>
      <w:r w:rsidRPr="00290D69">
        <w:rPr>
          <w:b/>
          <w:color w:val="000000" w:themeColor="text1"/>
          <w:sz w:val="36"/>
          <w:szCs w:val="36"/>
        </w:rPr>
        <w:t>Das Frühstück wird von 07:30 bis 10:00 Uhr serviert</w:t>
      </w:r>
    </w:p>
    <w:p w14:paraId="3976A16F" w14:textId="171BE28A" w:rsidR="00290D69" w:rsidRDefault="00290D69" w:rsidP="0025395B">
      <w:pPr>
        <w:rPr>
          <w:b/>
          <w:sz w:val="36"/>
          <w:szCs w:val="36"/>
        </w:rPr>
      </w:pPr>
    </w:p>
    <w:p w14:paraId="23CE78FD" w14:textId="22B5CC2F" w:rsidR="00290D69" w:rsidRDefault="00290D69" w:rsidP="0025395B">
      <w:pPr>
        <w:rPr>
          <w:b/>
          <w:sz w:val="36"/>
          <w:szCs w:val="36"/>
        </w:rPr>
      </w:pPr>
    </w:p>
    <w:p w14:paraId="3366FC45" w14:textId="10E8AAB3" w:rsidR="00437FC0" w:rsidRDefault="00437FC0" w:rsidP="0025395B">
      <w:pPr>
        <w:rPr>
          <w:b/>
          <w:sz w:val="36"/>
          <w:szCs w:val="36"/>
        </w:rPr>
      </w:pPr>
    </w:p>
    <w:p w14:paraId="48E96161" w14:textId="3C49A399" w:rsidR="00437FC0" w:rsidRDefault="00437FC0" w:rsidP="0025395B">
      <w:pPr>
        <w:rPr>
          <w:b/>
          <w:sz w:val="36"/>
          <w:szCs w:val="36"/>
        </w:rPr>
      </w:pPr>
    </w:p>
    <w:p w14:paraId="70160ADB" w14:textId="18AB7171" w:rsidR="00437FC0" w:rsidRDefault="00437FC0" w:rsidP="0025395B">
      <w:pPr>
        <w:rPr>
          <w:b/>
          <w:sz w:val="36"/>
          <w:szCs w:val="36"/>
        </w:rPr>
      </w:pPr>
    </w:p>
    <w:p w14:paraId="042BB586" w14:textId="77777777" w:rsidR="00437FC0" w:rsidRPr="00597389" w:rsidRDefault="00437FC0" w:rsidP="0025395B">
      <w:pPr>
        <w:rPr>
          <w:b/>
          <w:sz w:val="36"/>
          <w:szCs w:val="36"/>
        </w:rPr>
      </w:pPr>
    </w:p>
    <w:sdt>
      <w:sdtPr>
        <w:rPr>
          <w:rFonts w:asciiTheme="majorHAnsi" w:eastAsiaTheme="majorEastAsia" w:hAnsiTheme="majorHAnsi" w:cstheme="majorBidi"/>
          <w:b/>
          <w:color w:val="080733" w:themeColor="text2"/>
          <w:spacing w:val="-10"/>
          <w:kern w:val="28"/>
          <w:sz w:val="200"/>
          <w:szCs w:val="56"/>
        </w:rPr>
        <w:id w:val="870109889"/>
        <w:placeholder>
          <w:docPart w:val="05BD6A939D9947BB8930BA1458845187"/>
        </w:placeholder>
        <w:temporary/>
        <w:showingPlcHdr/>
        <w15:appearance w15:val="hidden"/>
      </w:sdtPr>
      <w:sdtEndPr/>
      <w:sdtContent>
        <w:p w14:paraId="226F10F9" w14:textId="77777777" w:rsidR="00396B48" w:rsidRPr="00396B48" w:rsidRDefault="00396B48" w:rsidP="00396B48">
          <w:pPr>
            <w:spacing w:before="480" w:line="204" w:lineRule="auto"/>
            <w:contextualSpacing/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</w:pPr>
          <w:r w:rsidRPr="00396B48"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  <w:t>Speisekarte</w:t>
          </w:r>
        </w:p>
      </w:sdtContent>
    </w:sdt>
    <w:p w14:paraId="4A3BF06E" w14:textId="77777777" w:rsidR="00905E8C" w:rsidRPr="001D7874" w:rsidRDefault="00905E8C" w:rsidP="00B46636">
      <w:pPr>
        <w:rPr>
          <w:rFonts w:ascii="Source Sans Pro" w:hAnsi="Source Sans Pro"/>
          <w:b/>
          <w:color w:val="000000" w:themeColor="text1"/>
          <w:sz w:val="52"/>
          <w:szCs w:val="5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Gegrillte</w:t>
      </w:r>
      <w:proofErr w:type="spellEnd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Gerichte</w:t>
      </w:r>
      <w:proofErr w:type="spellEnd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 xml:space="preserve"> – Premium-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Gericht</w:t>
      </w:r>
      <w:proofErr w:type="spellEnd"/>
    </w:p>
    <w:p w14:paraId="7883820D" w14:textId="77777777" w:rsidR="00905E8C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6821219C" w14:textId="77777777" w:rsidR="00905E8C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5A13454C" w14:textId="77777777" w:rsidR="00905E8C" w:rsidRPr="00E14430" w:rsidRDefault="00905E8C" w:rsidP="00B46636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ćevap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on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kaymak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r w:rsidRPr="00E14430">
        <w:rPr>
          <w:rFonts w:ascii="Source Sans Pro" w:hAnsi="Source Sans Pro"/>
          <w:color w:val="000000" w:themeColor="text1"/>
          <w:sz w:val="32"/>
          <w:szCs w:val="32"/>
        </w:rPr>
        <w:t xml:space="preserve">.............. </w:t>
      </w:r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1.190</w:t>
      </w:r>
    </w:p>
    <w:p w14:paraId="30565678" w14:textId="77777777" w:rsidR="00905E8C" w:rsidRPr="00F258A3" w:rsidRDefault="00905E8C" w:rsidP="00B46636">
      <w:pPr>
        <w:spacing w:before="0" w:line="240" w:lineRule="auto"/>
        <w:rPr>
          <w:rFonts w:ascii="Source Sans Pro" w:hAnsi="Source Sans Pro" w:cs="Calibri"/>
          <w:i/>
          <w:sz w:val="18"/>
          <w:szCs w:val="18"/>
        </w:rPr>
      </w:pPr>
      <w:bookmarkStart w:id="1" w:name="_Hlk205333230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Rind- und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Schweinekebab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gram,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Sahne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lustiges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Fleisch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100g Pommes frites,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Tomate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Gurke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Kohlsalat</w:t>
      </w:r>
      <w:proofErr w:type="spellEnd"/>
      <w:r>
        <w:rPr>
          <w:rFonts w:ascii="Source Sans Pro" w:hAnsi="Source Sans Pro"/>
          <w:i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sz w:val="18"/>
          <w:szCs w:val="18"/>
        </w:rPr>
        <w:t>Fladenbrot</w:t>
      </w:r>
      <w:proofErr w:type="spellEnd"/>
    </w:p>
    <w:bookmarkEnd w:id="1"/>
    <w:p w14:paraId="7B3FF59C" w14:textId="77777777" w:rsidR="00905E8C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5FBE4E77" w14:textId="77777777" w:rsidR="00905E8C" w:rsidRPr="002255C1" w:rsidRDefault="00905E8C" w:rsidP="00B46636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gefüllter</w:t>
      </w:r>
      <w:proofErr w:type="spellEnd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Burger auf </w:t>
      </w: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Sahne</w:t>
      </w:r>
      <w:proofErr w:type="spellEnd"/>
      <w:r w:rsidRPr="002255C1">
        <w:rPr>
          <w:rFonts w:ascii="Source Sans Pro" w:hAnsi="Source Sans Pro"/>
          <w:color w:val="000000" w:themeColor="text1"/>
          <w:sz w:val="32"/>
          <w:szCs w:val="32"/>
        </w:rPr>
        <w:t xml:space="preserve"> .................. </w:t>
      </w:r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1.390</w:t>
      </w:r>
    </w:p>
    <w:p w14:paraId="22D5218B" w14:textId="77777777" w:rsidR="00905E8C" w:rsidRPr="002255C1" w:rsidRDefault="00905E8C" w:rsidP="00B46636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  <w:bookmarkStart w:id="2" w:name="_Hlk205333139"/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Schweineburger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300gr,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gefüllt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mit hartem Käse und geräuchertem Speck, Pommes 100gr, Sahne, Tomate, Gurke, Kohlsalat, Brot</w:t>
      </w:r>
      <w:bookmarkStart w:id="3" w:name="_Hlk220425309"/>
      <w:bookmarkEnd w:id="2"/>
    </w:p>
    <w:bookmarkEnd w:id="3"/>
    <w:p w14:paraId="6574A411" w14:textId="77777777" w:rsidR="00905E8C" w:rsidRDefault="00905E8C" w:rsidP="00B46636">
      <w:pPr>
        <w:rPr>
          <w:rFonts w:ascii="Source Sans Pro" w:hAnsi="Source Sans Pro" w:cs="Calibri"/>
          <w:b/>
          <w:sz w:val="32"/>
          <w:szCs w:val="32"/>
        </w:rPr>
      </w:pPr>
    </w:p>
    <w:p w14:paraId="46C70075" w14:textId="77777777" w:rsidR="00905E8C" w:rsidRPr="001D7874" w:rsidRDefault="00905E8C" w:rsidP="00B46636">
      <w:pPr>
        <w:rPr>
          <w:rFonts w:ascii="Source Sans Pro" w:hAnsi="Source Sans Pro"/>
          <w:color w:val="000000" w:themeColor="text1"/>
          <w:sz w:val="32"/>
          <w:szCs w:val="32"/>
        </w:rPr>
      </w:pPr>
      <w:bookmarkStart w:id="4" w:name="_Hlk220427766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Rtanj rauchte Hangar </w:t>
      </w:r>
      <w:r w:rsidRPr="001D7874">
        <w:rPr>
          <w:rFonts w:ascii="Source Sans Pro" w:hAnsi="Source Sans Pro"/>
          <w:color w:val="000000" w:themeColor="text1"/>
          <w:sz w:val="32"/>
          <w:szCs w:val="32"/>
        </w:rPr>
        <w:t>.....................................</w:t>
      </w: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1.490</w:t>
      </w:r>
    </w:p>
    <w:p w14:paraId="5B697200" w14:textId="77777777" w:rsidR="00905E8C" w:rsidRDefault="00905E8C" w:rsidP="00B46636">
      <w:pPr>
        <w:spacing w:before="0" w:line="240" w:lineRule="auto"/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color w:val="000000" w:themeColor="text1"/>
          <w:sz w:val="18"/>
          <w:szCs w:val="18"/>
        </w:rPr>
        <w:t xml:space="preserve">Selbstgemachter geräucherter Schweine-Bügel 300gr, 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Pommes 100gr, Tomate, Gurke, Kohlsalat, Brot</w:t>
      </w:r>
    </w:p>
    <w:p w14:paraId="7747609C" w14:textId="77777777" w:rsidR="00905E8C" w:rsidRDefault="00905E8C" w:rsidP="00B46636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08522F1F" w14:textId="77777777" w:rsidR="00905E8C" w:rsidRDefault="00905E8C" w:rsidP="00B46636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53E661D9" w14:textId="77777777" w:rsidR="00905E8C" w:rsidRPr="001D7874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Frischer Kleiderbügel in Soße ... ………………………… 1.190</w:t>
      </w:r>
    </w:p>
    <w:p w14:paraId="48449467" w14:textId="77777777" w:rsidR="00905E8C" w:rsidRPr="002255C1" w:rsidRDefault="00905E8C" w:rsidP="00B46636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i/>
          <w:color w:val="000000" w:themeColor="text1"/>
          <w:sz w:val="18"/>
          <w:szCs w:val="18"/>
        </w:rPr>
        <w:t>Frisches Schweinehalsfleisch 300 gram, 100 g Pommes frites, Knoblauch- und Petersiliesauce, Tomate, Gurke, Kohlsalat, Brot</w:t>
      </w:r>
    </w:p>
    <w:p w14:paraId="09FE13B4" w14:textId="77777777" w:rsidR="00905E8C" w:rsidRPr="002255C1" w:rsidRDefault="00905E8C" w:rsidP="00B46636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bookmarkEnd w:id="4"/>
    <w:p w14:paraId="7346A386" w14:textId="77777777" w:rsidR="00905E8C" w:rsidRDefault="00905E8C" w:rsidP="00B46636">
      <w:pPr>
        <w:spacing w:before="0" w:line="240" w:lineRule="auto"/>
        <w:rPr>
          <w:rFonts w:ascii="Source Sans Pro" w:hAnsi="Source Sans Pro"/>
          <w:color w:val="000000" w:themeColor="text1"/>
          <w:sz w:val="18"/>
          <w:szCs w:val="18"/>
        </w:rPr>
      </w:pPr>
    </w:p>
    <w:p w14:paraId="77FC424A" w14:textId="77777777" w:rsidR="00905E8C" w:rsidRPr="001D7874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bookmarkStart w:id="5" w:name="_Hlk222749686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Timok räucherte Wurst .. ………………………… 1.190</w:t>
      </w:r>
    </w:p>
    <w:p w14:paraId="2387FF67" w14:textId="77777777" w:rsidR="00905E8C" w:rsidRPr="002255C1" w:rsidRDefault="00905E8C" w:rsidP="00B46636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Räucherte Wildwurst 300 gram, 100 g Pommes frites, Senf, Tomate, Gurke, Kohlsalat, Brot</w:t>
      </w:r>
    </w:p>
    <w:bookmarkEnd w:id="5"/>
    <w:p w14:paraId="335DE943" w14:textId="77777777" w:rsidR="00905E8C" w:rsidRDefault="00905E8C" w:rsidP="00B46636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34CA76D3" w14:textId="77777777" w:rsidR="00905E8C" w:rsidRPr="00726331" w:rsidRDefault="00905E8C" w:rsidP="00B46636">
      <w:pPr>
        <w:jc w:val="both"/>
        <w:rPr>
          <w:rFonts w:ascii="Source Sans Pro" w:hAnsi="Source Sans Pro" w:cs="Calibri"/>
          <w:b/>
          <w:color w:val="auto"/>
          <w:sz w:val="32"/>
          <w:szCs w:val="32"/>
        </w:rPr>
      </w:pPr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Scharfe Paprika, Hirse, Kuhkäse... Ergänzen Sie Ihr fantastisches Essen</w:t>
      </w:r>
    </w:p>
    <w:p w14:paraId="563D3B11" w14:textId="77777777" w:rsidR="00905E8C" w:rsidRDefault="00905E8C" w:rsidP="00B46636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060FE0C8" w14:textId="77777777" w:rsidR="00905E8C" w:rsidRDefault="00905E8C" w:rsidP="00B46636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2A2F17D3" w14:textId="77777777" w:rsidR="00905E8C" w:rsidRPr="001D7874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Timočki ćevapi .. ………………………………… 1.200</w:t>
      </w:r>
    </w:p>
    <w:p w14:paraId="6BB1B1D9" w14:textId="77777777" w:rsidR="00905E8C" w:rsidRPr="006D5A84" w:rsidRDefault="00905E8C" w:rsidP="00B46636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Rind- und Lammkebabs 300 Gramm, 100 g Pommes frites, Tomate, Gurke, Kohlsalat, Brot</w:t>
      </w:r>
    </w:p>
    <w:p w14:paraId="1B00B484" w14:textId="77777777" w:rsidR="00905E8C" w:rsidRDefault="00905E8C" w:rsidP="00B46636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</w:p>
    <w:p w14:paraId="0519E7FA" w14:textId="77777777" w:rsidR="00905E8C" w:rsidRPr="006D5A84" w:rsidRDefault="00905E8C" w:rsidP="00B46636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Sarajevski ćevap</w:t>
      </w:r>
      <w:r w:rsidRPr="006D5A84">
        <w:rPr>
          <w:rFonts w:ascii="Source Sans Pro" w:hAnsi="Source Sans Pro" w:cs="Calibri"/>
          <w:color w:val="000000" w:themeColor="text1"/>
          <w:sz w:val="32"/>
          <w:szCs w:val="32"/>
        </w:rPr>
        <w:t xml:space="preserve"> .......................... </w:t>
      </w: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1.200</w:t>
      </w:r>
    </w:p>
    <w:p w14:paraId="4DE501E4" w14:textId="77777777" w:rsidR="00905E8C" w:rsidRPr="006D5A84" w:rsidRDefault="00905E8C" w:rsidP="00B46636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Kebab aus reinem Rindfleisch 300 gram, 100 g Pommes frites, Tomate, Gurke, Kohlsalat, Brot</w:t>
      </w:r>
    </w:p>
    <w:p w14:paraId="658657C6" w14:textId="77777777" w:rsidR="00905E8C" w:rsidRDefault="00905E8C" w:rsidP="00B46636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</w:p>
    <w:p w14:paraId="6DE23FDD" w14:textId="77777777" w:rsidR="00905E8C" w:rsidRPr="006D5A84" w:rsidRDefault="00905E8C" w:rsidP="00B46636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Banjalučki ćevap ............................. 1.200</w:t>
      </w:r>
    </w:p>
    <w:p w14:paraId="1BB8E192" w14:textId="77777777" w:rsidR="00905E8C" w:rsidRPr="006D5A84" w:rsidRDefault="00905E8C" w:rsidP="00B46636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bookmarkStart w:id="6" w:name="_Hlk207640427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Rind- und Lammkebab 300 gram, 100 g Pommes frites, Tomate, Gurke, Kohlsalat, Brot</w:t>
      </w:r>
      <w:bookmarkEnd w:id="6"/>
    </w:p>
    <w:p w14:paraId="1EB26141" w14:textId="77777777" w:rsidR="00905E8C" w:rsidRDefault="00905E8C" w:rsidP="00B46636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3C49AB78" w14:textId="77777777" w:rsidR="00905E8C" w:rsidRPr="001D7874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Hähnchensteak .. ………………………… 990</w:t>
      </w:r>
    </w:p>
    <w:p w14:paraId="7143DE8D" w14:textId="77777777" w:rsidR="00905E8C" w:rsidRPr="002255C1" w:rsidRDefault="00905E8C" w:rsidP="00B46636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i/>
          <w:color w:val="000000" w:themeColor="text1"/>
          <w:sz w:val="18"/>
          <w:szCs w:val="18"/>
        </w:rPr>
        <w:t>Frischer, knochenloser Hähnchenschenkel 300 Gramm, 100 g Pommes frites, Tomate, Gurke, Kohlsalat, Brot</w:t>
      </w:r>
    </w:p>
    <w:p w14:paraId="53BDBDC2" w14:textId="77777777" w:rsidR="00905E8C" w:rsidRDefault="00905E8C" w:rsidP="00B46636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3125A31B" w14:textId="77777777" w:rsidR="00905E8C" w:rsidRPr="001D7874" w:rsidRDefault="00905E8C" w:rsidP="00B46636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Rtanj Gulasch ... ………………………………… 900</w:t>
      </w:r>
    </w:p>
    <w:p w14:paraId="0BEEFE4E" w14:textId="77777777" w:rsidR="00905E8C" w:rsidRPr="00405384" w:rsidRDefault="00905E8C" w:rsidP="00B46636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Gulasch aus Wildfleisch zubereitet, serviert mit Kartoffelpüree</w:t>
      </w:r>
    </w:p>
    <w:p w14:paraId="691A9F5F" w14:textId="6C5FF838" w:rsidR="00032B64" w:rsidRDefault="00032B64" w:rsidP="00032B64">
      <w:pPr>
        <w:pStyle w:val="Title"/>
      </w:pPr>
    </w:p>
    <w:p w14:paraId="38C25B94" w14:textId="13401183" w:rsidR="00905E8C" w:rsidRDefault="00905E8C" w:rsidP="00905E8C"/>
    <w:p w14:paraId="1BEC92C7" w14:textId="5DC79B02" w:rsidR="00905E8C" w:rsidRDefault="00905E8C" w:rsidP="00905E8C"/>
    <w:p w14:paraId="4D9276D7" w14:textId="06E5EB27" w:rsidR="00905E8C" w:rsidRDefault="00905E8C" w:rsidP="00905E8C"/>
    <w:p w14:paraId="3D7AF0DD" w14:textId="77777777" w:rsidR="00905E8C" w:rsidRPr="00905E8C" w:rsidRDefault="00905E8C" w:rsidP="00905E8C"/>
    <w:p w14:paraId="0C987436" w14:textId="77777777" w:rsidR="00437FC0" w:rsidRPr="00405384" w:rsidRDefault="00437FC0" w:rsidP="00AC56CE">
      <w:pPr>
        <w:rPr>
          <w:rFonts w:ascii="Source Sans Pro" w:hAnsi="Source Sans Pro"/>
          <w:b/>
          <w:color w:val="000000" w:themeColor="text1"/>
        </w:rPr>
      </w:pPr>
    </w:p>
    <w:bookmarkStart w:id="7" w:name="_Hlk177900342" w:displacedByCustomXml="next"/>
    <w:sdt>
      <w:sdtPr>
        <w:id w:val="274375260"/>
        <w:placeholder>
          <w:docPart w:val="2E4947A915E14F44A0BFB96B6ED40975"/>
        </w:placeholder>
        <w:temporary/>
        <w:showingPlcHdr/>
        <w15:appearance w15:val="hidden"/>
      </w:sdtPr>
      <w:sdtEndPr/>
      <w:sdtContent>
        <w:p w14:paraId="7C67E5C2" w14:textId="77777777" w:rsidR="007A6300" w:rsidRPr="00027ADA" w:rsidRDefault="007A6300" w:rsidP="007A6300">
          <w:pPr>
            <w:pStyle w:val="Title"/>
          </w:pPr>
          <w:r w:rsidRPr="00F54630">
            <w:t>Speisekarte</w:t>
          </w:r>
        </w:p>
      </w:sdtContent>
    </w:sdt>
    <w:bookmarkEnd w:id="7" w:displacedByCustomXml="prev"/>
    <w:p w14:paraId="38E62C74" w14:textId="1C2AB7BE" w:rsidR="007A6300" w:rsidRDefault="007A6300" w:rsidP="007A6300">
      <w:pPr>
        <w:pStyle w:val="Heading1"/>
        <w:rPr>
          <w:rFonts w:ascii="Source Sans Pro" w:hAnsi="Source Sans Pro"/>
          <w:b/>
          <w:i/>
          <w:sz w:val="70"/>
          <w:szCs w:val="70"/>
        </w:rPr>
      </w:pPr>
      <w:r>
        <w:rPr>
          <w:rFonts w:ascii="Source Sans Pro" w:hAnsi="Source Sans Pro"/>
          <w:b/>
          <w:i/>
          <w:sz w:val="70"/>
          <w:szCs w:val="70"/>
        </w:rPr>
        <w:t>Getränkekarte</w:t>
      </w:r>
    </w:p>
    <w:p w14:paraId="2DD7B058" w14:textId="77777777" w:rsidR="00032B64" w:rsidRPr="00032B64" w:rsidRDefault="00032B64" w:rsidP="00032B64"/>
    <w:p w14:paraId="7144240C" w14:textId="77777777" w:rsidR="007A6300" w:rsidRPr="00F00587" w:rsidRDefault="007A6300" w:rsidP="007A6300">
      <w:pPr>
        <w:pStyle w:val="Heading2"/>
        <w:rPr>
          <w:rFonts w:ascii="Sans Serif Collection" w:hAnsi="Sans Serif Collection" w:cs="Sans Serif Collection"/>
        </w:rPr>
      </w:pPr>
      <w:r>
        <w:rPr>
          <w:rFonts w:cs="Sans Serif Collection"/>
        </w:rPr>
        <w:t>Heiße Getränke</w:t>
      </w:r>
    </w:p>
    <w:p w14:paraId="5E27CC41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Hausgemachter </w:t>
      </w:r>
      <w:r w:rsidRPr="00405384">
        <w:rPr>
          <w:rFonts w:ascii="Source Sans Pro" w:hAnsi="Source Sans Pro" w:cs="Calibri"/>
          <w:b/>
          <w:color w:val="000000" w:themeColor="text1"/>
        </w:rPr>
        <w:t>Kaffee</w:t>
      </w:r>
      <w:r w:rsidRPr="00405384">
        <w:rPr>
          <w:rFonts w:ascii="Source Sans Pro" w:hAnsi="Source Sans Pro"/>
          <w:b/>
          <w:color w:val="000000" w:themeColor="text1"/>
        </w:rPr>
        <w:t xml:space="preserve"> ...................................... 150</w:t>
      </w:r>
    </w:p>
    <w:p w14:paraId="37D3C908" w14:textId="00B3F6F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Espresso ........................ 190 </w:t>
      </w:r>
    </w:p>
    <w:p w14:paraId="52D41591" w14:textId="3CA79789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Nescaffe ......................... 200</w:t>
      </w:r>
    </w:p>
    <w:p w14:paraId="2D4C3777" w14:textId="083D4ABA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Cappuccino ................................ 200</w:t>
      </w:r>
    </w:p>
    <w:p w14:paraId="5FF89743" w14:textId="6F106F14" w:rsidR="007A6300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Rtanj  Tee ........................................... 150</w:t>
      </w:r>
    </w:p>
    <w:p w14:paraId="64823C4A" w14:textId="541845F7" w:rsidR="00437FC0" w:rsidRDefault="00437FC0" w:rsidP="007A6300">
      <w:pPr>
        <w:rPr>
          <w:rFonts w:ascii="Source Sans Pro" w:hAnsi="Source Sans Pro"/>
          <w:b/>
          <w:color w:val="000000" w:themeColor="text1"/>
          <w:lang w:val="sr-Latn-RS"/>
        </w:rPr>
      </w:pPr>
    </w:p>
    <w:p w14:paraId="64058C73" w14:textId="5234FDAC" w:rsidR="007A6300" w:rsidRDefault="007A6300" w:rsidP="00032B64">
      <w:pPr>
        <w:pStyle w:val="Heading2"/>
        <w:rPr>
          <w:rFonts w:cs="Sans Serif Collection"/>
        </w:rPr>
      </w:pPr>
      <w:r w:rsidRPr="007A6300">
        <w:rPr>
          <w:rFonts w:cs="Sans Serif Collection"/>
        </w:rPr>
        <w:t>Alkoholfreie Getränke</w:t>
      </w:r>
    </w:p>
    <w:p w14:paraId="43E9FB0F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Natürlicher Fruchtsaft (Kirsche, Apfel) ................................ 200</w:t>
      </w:r>
    </w:p>
    <w:p w14:paraId="02513BC8" w14:textId="2AA2C926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Coca-Cola ............................................................ 210</w:t>
      </w:r>
    </w:p>
    <w:p w14:paraId="016F0628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Saures Wasser 1 Liter ................................................... 150</w:t>
      </w:r>
    </w:p>
    <w:p w14:paraId="48733A2E" w14:textId="0E04327A" w:rsidR="007A6300" w:rsidRDefault="007A6300" w:rsidP="007A6300">
      <w:pPr>
        <w:rPr>
          <w:rFonts w:ascii="Source Sans Pro" w:hAnsi="Source Sans Pro"/>
          <w:b/>
        </w:rPr>
      </w:pPr>
    </w:p>
    <w:p w14:paraId="52112E56" w14:textId="052A0FC7" w:rsidR="0052786F" w:rsidRDefault="0052786F" w:rsidP="007A6300">
      <w:pPr>
        <w:rPr>
          <w:rFonts w:ascii="Source Sans Pro" w:hAnsi="Source Sans Pro"/>
          <w:b/>
        </w:rPr>
      </w:pPr>
    </w:p>
    <w:p w14:paraId="39AC062E" w14:textId="77777777" w:rsidR="0052786F" w:rsidRDefault="0052786F" w:rsidP="007A6300">
      <w:pPr>
        <w:rPr>
          <w:rFonts w:ascii="Source Sans Pro" w:hAnsi="Source Sans Pro"/>
          <w:b/>
        </w:rPr>
      </w:pPr>
    </w:p>
    <w:p w14:paraId="57C55F79" w14:textId="77777777" w:rsidR="00032B64" w:rsidRDefault="00032B64" w:rsidP="00E05919">
      <w:pPr>
        <w:pStyle w:val="Heading2"/>
        <w:rPr>
          <w:rFonts w:cs="Cambria"/>
          <w:i/>
        </w:rPr>
      </w:pPr>
    </w:p>
    <w:p w14:paraId="63C09C10" w14:textId="77777777" w:rsidR="00032B64" w:rsidRDefault="00032B64" w:rsidP="00E05919">
      <w:pPr>
        <w:pStyle w:val="Heading2"/>
        <w:rPr>
          <w:rFonts w:cs="Cambria"/>
          <w:i/>
        </w:rPr>
      </w:pPr>
    </w:p>
    <w:p w14:paraId="04D024E9" w14:textId="75AF5E46" w:rsidR="00E05919" w:rsidRPr="00E05919" w:rsidRDefault="00E05919" w:rsidP="00E05919">
      <w:pPr>
        <w:pStyle w:val="Heading2"/>
        <w:rPr>
          <w:rFonts w:cs="Sans Serif Collection"/>
          <w:i/>
        </w:rPr>
      </w:pPr>
      <w:r w:rsidRPr="00E05919">
        <w:rPr>
          <w:rFonts w:cs="Cambria"/>
          <w:i/>
        </w:rPr>
        <w:t>Alkoholische Getränke und Liköre</w:t>
      </w:r>
    </w:p>
    <w:p w14:paraId="4024C108" w14:textId="77777777" w:rsidR="00E05919" w:rsidRDefault="00E05919" w:rsidP="00E05919">
      <w:pPr>
        <w:rPr>
          <w:rFonts w:ascii="Source Sans Pro" w:hAnsi="Source Sans Pro"/>
          <w:b/>
        </w:rPr>
      </w:pPr>
    </w:p>
    <w:p w14:paraId="0FEBD3BE" w14:textId="77777777" w:rsidR="00032B64" w:rsidRDefault="00032B64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1F0AF5F9" w14:textId="77777777" w:rsidR="00032B64" w:rsidRDefault="00032B64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5D0E2732" w14:textId="028B1FD6" w:rsidR="00E05919" w:rsidRPr="00405384" w:rsidRDefault="00AC56CE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Hausgemachter Brandy (Pflaume, Quitte, Aprikose) ........ 200</w:t>
      </w:r>
    </w:p>
    <w:p w14:paraId="2ED0744F" w14:textId="1A192556" w:rsidR="00E05919" w:rsidRPr="00405384" w:rsidRDefault="00E0591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Pelinkovac .............................................. 230</w:t>
      </w:r>
    </w:p>
    <w:p w14:paraId="0E0AC315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Hausgemachte </w:t>
      </w:r>
      <w:r w:rsidRPr="00405384">
        <w:rPr>
          <w:rFonts w:ascii="Source Sans Pro" w:hAnsi="Source Sans Pro" w:cs="Calibri"/>
          <w:b/>
          <w:color w:val="000000" w:themeColor="text1"/>
        </w:rPr>
        <w:t>Walnuss .............................................. 200</w:t>
      </w:r>
    </w:p>
    <w:p w14:paraId="4DEAC1F0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Hausgemachter Kirschbrandy .................................................... 200</w:t>
      </w:r>
    </w:p>
    <w:p w14:paraId="421EEEB3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</w:p>
    <w:p w14:paraId="37B8330D" w14:textId="08FCDDB4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Ein Bier, das ................................................ 220</w:t>
      </w:r>
    </w:p>
    <w:p w14:paraId="308B5463" w14:textId="6790E0AD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Weißweinhaus ................................................ 700</w:t>
      </w:r>
    </w:p>
    <w:p w14:paraId="614C0470" w14:textId="2FE7BDAF" w:rsidR="00D90B28" w:rsidRPr="00437FC0" w:rsidRDefault="00E05919" w:rsidP="00437FC0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Rotwein des Hauses ....................................... 800</w:t>
      </w:r>
    </w:p>
    <w:sectPr w:rsidR="00D90B28" w:rsidRPr="00437FC0" w:rsidSect="0052786F">
      <w:headerReference w:type="default" r:id="rId10"/>
      <w:footerReference w:type="default" r:id="rId11"/>
      <w:pgSz w:w="12240" w:h="15840" w:code="1"/>
      <w:pgMar w:top="990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519B6" w14:textId="77777777" w:rsidR="00736EE4" w:rsidRDefault="00736EE4" w:rsidP="007D2655">
      <w:pPr>
        <w:spacing w:line="240" w:lineRule="auto"/>
      </w:pPr>
      <w:r>
        <w:separator/>
      </w:r>
    </w:p>
  </w:endnote>
  <w:endnote w:type="continuationSeparator" w:id="0">
    <w:p w14:paraId="4A07CF13" w14:textId="77777777" w:rsidR="00736EE4" w:rsidRDefault="00736EE4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DD97" w14:textId="77777777" w:rsidR="00DC544E" w:rsidRDefault="00DC544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F6FD30" wp14:editId="2D5BFBD9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39" name="Graphic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549D5" w14:textId="77777777" w:rsidR="00736EE4" w:rsidRDefault="00736EE4" w:rsidP="007D2655">
      <w:pPr>
        <w:spacing w:line="240" w:lineRule="auto"/>
      </w:pPr>
      <w:r>
        <w:separator/>
      </w:r>
    </w:p>
  </w:footnote>
  <w:footnote w:type="continuationSeparator" w:id="0">
    <w:p w14:paraId="218982E2" w14:textId="77777777" w:rsidR="00736EE4" w:rsidRDefault="00736EE4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85806" w14:textId="3E2A1B42" w:rsidR="00DC544E" w:rsidRDefault="00DC544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9E5CDAF" wp14:editId="706480F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9EBD77D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360CD48" wp14:editId="53AFFCB3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B9FB13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17E4C0D" wp14:editId="05384D37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RjvBv8YeCe2jarUpPjNyERFZjjqm9iFCSwNJhk1oWByWUtl04yJTSdXYXxUFiHWdcQsfHEp7r+9wo/DLKeUrUg==" w:salt="K2jvklz33iO3yo3T4gWtQg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87"/>
    <w:rsid w:val="00005325"/>
    <w:rsid w:val="00005C3D"/>
    <w:rsid w:val="00027ADA"/>
    <w:rsid w:val="00032B64"/>
    <w:rsid w:val="00060C50"/>
    <w:rsid w:val="0009343A"/>
    <w:rsid w:val="00094F88"/>
    <w:rsid w:val="000A1B62"/>
    <w:rsid w:val="000B5F56"/>
    <w:rsid w:val="000F730F"/>
    <w:rsid w:val="001004FE"/>
    <w:rsid w:val="0010736E"/>
    <w:rsid w:val="001206D0"/>
    <w:rsid w:val="001605AC"/>
    <w:rsid w:val="001759AF"/>
    <w:rsid w:val="001B229F"/>
    <w:rsid w:val="001D3180"/>
    <w:rsid w:val="001E5A04"/>
    <w:rsid w:val="001E6866"/>
    <w:rsid w:val="001E7B86"/>
    <w:rsid w:val="001F70F7"/>
    <w:rsid w:val="00212763"/>
    <w:rsid w:val="0021751F"/>
    <w:rsid w:val="002255C1"/>
    <w:rsid w:val="00237D92"/>
    <w:rsid w:val="00245789"/>
    <w:rsid w:val="0025220B"/>
    <w:rsid w:val="0025395B"/>
    <w:rsid w:val="0025787E"/>
    <w:rsid w:val="00261586"/>
    <w:rsid w:val="0026397A"/>
    <w:rsid w:val="00267D53"/>
    <w:rsid w:val="00275C63"/>
    <w:rsid w:val="00290D69"/>
    <w:rsid w:val="0029136C"/>
    <w:rsid w:val="002A7D33"/>
    <w:rsid w:val="002C0886"/>
    <w:rsid w:val="002C41A0"/>
    <w:rsid w:val="002D54D3"/>
    <w:rsid w:val="002D5D14"/>
    <w:rsid w:val="002D6730"/>
    <w:rsid w:val="002D75B9"/>
    <w:rsid w:val="002F10FF"/>
    <w:rsid w:val="002F6CA5"/>
    <w:rsid w:val="003214C7"/>
    <w:rsid w:val="00343BCC"/>
    <w:rsid w:val="003562F6"/>
    <w:rsid w:val="00364489"/>
    <w:rsid w:val="00367378"/>
    <w:rsid w:val="003954CD"/>
    <w:rsid w:val="00396B48"/>
    <w:rsid w:val="003B2B44"/>
    <w:rsid w:val="003C3164"/>
    <w:rsid w:val="003E3395"/>
    <w:rsid w:val="003F142C"/>
    <w:rsid w:val="00405384"/>
    <w:rsid w:val="00411DCF"/>
    <w:rsid w:val="00420049"/>
    <w:rsid w:val="00426A41"/>
    <w:rsid w:val="00437FC0"/>
    <w:rsid w:val="004515F3"/>
    <w:rsid w:val="00456CE2"/>
    <w:rsid w:val="00466095"/>
    <w:rsid w:val="00473A89"/>
    <w:rsid w:val="00473D4A"/>
    <w:rsid w:val="0048744D"/>
    <w:rsid w:val="00495DD8"/>
    <w:rsid w:val="004A250D"/>
    <w:rsid w:val="004A3DB4"/>
    <w:rsid w:val="004C178A"/>
    <w:rsid w:val="004C70B8"/>
    <w:rsid w:val="004D2D71"/>
    <w:rsid w:val="004F3C22"/>
    <w:rsid w:val="004F55AB"/>
    <w:rsid w:val="00506E4E"/>
    <w:rsid w:val="00523E52"/>
    <w:rsid w:val="0052786F"/>
    <w:rsid w:val="005338E7"/>
    <w:rsid w:val="00556DE2"/>
    <w:rsid w:val="005650D0"/>
    <w:rsid w:val="00570128"/>
    <w:rsid w:val="00573592"/>
    <w:rsid w:val="005764A6"/>
    <w:rsid w:val="00586805"/>
    <w:rsid w:val="00597389"/>
    <w:rsid w:val="005B4FB5"/>
    <w:rsid w:val="005B7A64"/>
    <w:rsid w:val="005C46C4"/>
    <w:rsid w:val="005D3402"/>
    <w:rsid w:val="005E22FD"/>
    <w:rsid w:val="005E6CCF"/>
    <w:rsid w:val="005F6D8F"/>
    <w:rsid w:val="00600AE8"/>
    <w:rsid w:val="006040F4"/>
    <w:rsid w:val="00614A30"/>
    <w:rsid w:val="00620923"/>
    <w:rsid w:val="00631AF9"/>
    <w:rsid w:val="0064086B"/>
    <w:rsid w:val="00662211"/>
    <w:rsid w:val="00664B70"/>
    <w:rsid w:val="00674CA4"/>
    <w:rsid w:val="00680449"/>
    <w:rsid w:val="00683ECF"/>
    <w:rsid w:val="006926DA"/>
    <w:rsid w:val="006B0D5D"/>
    <w:rsid w:val="006B5027"/>
    <w:rsid w:val="006C3A85"/>
    <w:rsid w:val="006D3916"/>
    <w:rsid w:val="006D5A84"/>
    <w:rsid w:val="006F5555"/>
    <w:rsid w:val="00700C24"/>
    <w:rsid w:val="00701945"/>
    <w:rsid w:val="00706C04"/>
    <w:rsid w:val="00710A21"/>
    <w:rsid w:val="00736EE4"/>
    <w:rsid w:val="00751EE6"/>
    <w:rsid w:val="007538BA"/>
    <w:rsid w:val="00755EB9"/>
    <w:rsid w:val="00767422"/>
    <w:rsid w:val="00777A56"/>
    <w:rsid w:val="007912E5"/>
    <w:rsid w:val="007918CD"/>
    <w:rsid w:val="007A346A"/>
    <w:rsid w:val="007A6300"/>
    <w:rsid w:val="007C3379"/>
    <w:rsid w:val="007D1A2E"/>
    <w:rsid w:val="007D2655"/>
    <w:rsid w:val="007F0275"/>
    <w:rsid w:val="007F19F5"/>
    <w:rsid w:val="00804D9B"/>
    <w:rsid w:val="0082129F"/>
    <w:rsid w:val="00836C45"/>
    <w:rsid w:val="00852806"/>
    <w:rsid w:val="008A1212"/>
    <w:rsid w:val="008B3005"/>
    <w:rsid w:val="008B32F6"/>
    <w:rsid w:val="008C256C"/>
    <w:rsid w:val="008D13D3"/>
    <w:rsid w:val="008D67A0"/>
    <w:rsid w:val="00901451"/>
    <w:rsid w:val="00905E8C"/>
    <w:rsid w:val="009156EC"/>
    <w:rsid w:val="0094287F"/>
    <w:rsid w:val="00945570"/>
    <w:rsid w:val="009D0FE2"/>
    <w:rsid w:val="009D1E12"/>
    <w:rsid w:val="009D4169"/>
    <w:rsid w:val="009D5CEF"/>
    <w:rsid w:val="009F3065"/>
    <w:rsid w:val="009F42E5"/>
    <w:rsid w:val="00A00D90"/>
    <w:rsid w:val="00A26F62"/>
    <w:rsid w:val="00A52F99"/>
    <w:rsid w:val="00A677BD"/>
    <w:rsid w:val="00A75DD4"/>
    <w:rsid w:val="00A874C1"/>
    <w:rsid w:val="00A91CD5"/>
    <w:rsid w:val="00AB6D10"/>
    <w:rsid w:val="00AC56CE"/>
    <w:rsid w:val="00AE7164"/>
    <w:rsid w:val="00AF59BB"/>
    <w:rsid w:val="00B05680"/>
    <w:rsid w:val="00B10E75"/>
    <w:rsid w:val="00B517E0"/>
    <w:rsid w:val="00B53A5D"/>
    <w:rsid w:val="00B576EE"/>
    <w:rsid w:val="00B6691E"/>
    <w:rsid w:val="00B713AB"/>
    <w:rsid w:val="00B86E6C"/>
    <w:rsid w:val="00BC7765"/>
    <w:rsid w:val="00BD2FC9"/>
    <w:rsid w:val="00BD4EAA"/>
    <w:rsid w:val="00C32A69"/>
    <w:rsid w:val="00C4628B"/>
    <w:rsid w:val="00C62806"/>
    <w:rsid w:val="00CE3217"/>
    <w:rsid w:val="00CE3FF4"/>
    <w:rsid w:val="00D03E9C"/>
    <w:rsid w:val="00D04276"/>
    <w:rsid w:val="00D513B2"/>
    <w:rsid w:val="00D741D6"/>
    <w:rsid w:val="00D81EC6"/>
    <w:rsid w:val="00D90B28"/>
    <w:rsid w:val="00D94F15"/>
    <w:rsid w:val="00D97337"/>
    <w:rsid w:val="00DA6120"/>
    <w:rsid w:val="00DC4C0A"/>
    <w:rsid w:val="00DC544E"/>
    <w:rsid w:val="00DC5EA3"/>
    <w:rsid w:val="00DE4EBF"/>
    <w:rsid w:val="00DE7099"/>
    <w:rsid w:val="00E05919"/>
    <w:rsid w:val="00E14430"/>
    <w:rsid w:val="00E14F6F"/>
    <w:rsid w:val="00E20576"/>
    <w:rsid w:val="00E31A7A"/>
    <w:rsid w:val="00E3285C"/>
    <w:rsid w:val="00E3566B"/>
    <w:rsid w:val="00E36121"/>
    <w:rsid w:val="00E40134"/>
    <w:rsid w:val="00E51913"/>
    <w:rsid w:val="00E741FB"/>
    <w:rsid w:val="00E83C16"/>
    <w:rsid w:val="00E90185"/>
    <w:rsid w:val="00E933B2"/>
    <w:rsid w:val="00E977CA"/>
    <w:rsid w:val="00EE3976"/>
    <w:rsid w:val="00EE6898"/>
    <w:rsid w:val="00EF1E26"/>
    <w:rsid w:val="00F00587"/>
    <w:rsid w:val="00F17307"/>
    <w:rsid w:val="00F24993"/>
    <w:rsid w:val="00F258A3"/>
    <w:rsid w:val="00F42846"/>
    <w:rsid w:val="00F50A02"/>
    <w:rsid w:val="00F53956"/>
    <w:rsid w:val="00F54630"/>
    <w:rsid w:val="00F651B8"/>
    <w:rsid w:val="00F8366C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08A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396B48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%20Computers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B0FBD630B443A9B0C81A73F4E62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3F84B-0785-4A9A-A267-F70335F62200}"/>
      </w:docPartPr>
      <w:docPartBody>
        <w:p w:rsidR="00FB00DE" w:rsidRDefault="00FB00DE">
          <w:pPr>
            <w:pStyle w:val="05B0FBD630B443A9B0C81A73F4E620FA"/>
          </w:pPr>
          <w:r w:rsidRPr="00F54630">
            <w:t>Menu</w:t>
          </w:r>
        </w:p>
      </w:docPartBody>
    </w:docPart>
    <w:docPart>
      <w:docPartPr>
        <w:name w:val="05BD6A939D9947BB8930BA145884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AAD76-D3C9-48FA-80D3-2422EFC1F5CC}"/>
      </w:docPartPr>
      <w:docPartBody>
        <w:p w:rsidR="00FB00DE" w:rsidRDefault="00FB00DE" w:rsidP="00FB00DE">
          <w:pPr>
            <w:pStyle w:val="05BD6A939D9947BB8930BA1458845187"/>
          </w:pPr>
          <w:r w:rsidRPr="00F54630">
            <w:t>Menu</w:t>
          </w:r>
        </w:p>
      </w:docPartBody>
    </w:docPart>
    <w:docPart>
      <w:docPartPr>
        <w:name w:val="2E4947A915E14F44A0BFB96B6ED4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EA5F0-174B-4196-A2D4-49B208164165}"/>
      </w:docPartPr>
      <w:docPartBody>
        <w:p w:rsidR="00421C70" w:rsidRDefault="00FB00DE" w:rsidP="00FB00DE">
          <w:pPr>
            <w:pStyle w:val="2E4947A915E14F44A0BFB96B6ED40975"/>
          </w:pPr>
          <w:r w:rsidRPr="00F54630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DE"/>
    <w:rsid w:val="00156596"/>
    <w:rsid w:val="00421C70"/>
    <w:rsid w:val="004D7221"/>
    <w:rsid w:val="006D2846"/>
    <w:rsid w:val="007131B8"/>
    <w:rsid w:val="00835C8E"/>
    <w:rsid w:val="008A7D8E"/>
    <w:rsid w:val="008B7058"/>
    <w:rsid w:val="009D5B74"/>
    <w:rsid w:val="009F1C79"/>
    <w:rsid w:val="00A1089A"/>
    <w:rsid w:val="00A3354B"/>
    <w:rsid w:val="00BA301D"/>
    <w:rsid w:val="00C51756"/>
    <w:rsid w:val="00C60FEF"/>
    <w:rsid w:val="00C91C7B"/>
    <w:rsid w:val="00E445FB"/>
    <w:rsid w:val="00EC3A26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B0FBD630B443A9B0C81A73F4E620FA">
    <w:name w:val="05B0FBD630B443A9B0C81A73F4E620FA"/>
  </w:style>
  <w:style w:type="paragraph" w:customStyle="1" w:styleId="8D516212D50E4CBCA338BB1701CC23D6">
    <w:name w:val="8D516212D50E4CBCA338BB1701CC23D6"/>
  </w:style>
  <w:style w:type="paragraph" w:customStyle="1" w:styleId="E61742F58169428E8BEB3181C7A313DE">
    <w:name w:val="E61742F58169428E8BEB3181C7A313DE"/>
  </w:style>
  <w:style w:type="paragraph" w:customStyle="1" w:styleId="798794F08B484035A8787C0B1DFD999E">
    <w:name w:val="798794F08B484035A8787C0B1DFD999E"/>
  </w:style>
  <w:style w:type="paragraph" w:customStyle="1" w:styleId="FAF3A6D3D1934A999A9137CB104AB9D9">
    <w:name w:val="FAF3A6D3D1934A999A9137CB104AB9D9"/>
  </w:style>
  <w:style w:type="paragraph" w:customStyle="1" w:styleId="F99921FC5F204CFCA444BBA7CC0A09D3">
    <w:name w:val="F99921FC5F204CFCA444BBA7CC0A09D3"/>
  </w:style>
  <w:style w:type="paragraph" w:customStyle="1" w:styleId="ABE683F1979D4CDC92ED97DA660E83EA">
    <w:name w:val="ABE683F1979D4CDC92ED97DA660E83EA"/>
  </w:style>
  <w:style w:type="paragraph" w:customStyle="1" w:styleId="2C6B2C524A0F4EBB924992FFE30451F8">
    <w:name w:val="2C6B2C524A0F4EBB924992FFE30451F8"/>
  </w:style>
  <w:style w:type="paragraph" w:customStyle="1" w:styleId="310BBFAAAEC14251BFA2D12138F44DE8">
    <w:name w:val="310BBFAAAEC14251BFA2D12138F44DE8"/>
  </w:style>
  <w:style w:type="paragraph" w:customStyle="1" w:styleId="2F4339A380194CC18BA831309A5BD37D">
    <w:name w:val="2F4339A380194CC18BA831309A5BD37D"/>
  </w:style>
  <w:style w:type="paragraph" w:customStyle="1" w:styleId="05BD6A939D9947BB8930BA1458845187">
    <w:name w:val="05BD6A939D9947BB8930BA1458845187"/>
    <w:rsid w:val="00FB00DE"/>
  </w:style>
  <w:style w:type="paragraph" w:customStyle="1" w:styleId="66A39D9087A64B5DA7D2623C41CBE4E0">
    <w:name w:val="66A39D9087A64B5DA7D2623C41CBE4E0"/>
    <w:rsid w:val="00FB00DE"/>
  </w:style>
  <w:style w:type="paragraph" w:customStyle="1" w:styleId="296A35126A3A4A66BE0664B2B4527E48">
    <w:name w:val="296A35126A3A4A66BE0664B2B4527E48"/>
    <w:rsid w:val="00FB00DE"/>
  </w:style>
  <w:style w:type="paragraph" w:customStyle="1" w:styleId="479E90A5B69C452C9A0B953AEA3702D1">
    <w:name w:val="479E90A5B69C452C9A0B953AEA3702D1"/>
    <w:rsid w:val="00FB00DE"/>
  </w:style>
  <w:style w:type="paragraph" w:customStyle="1" w:styleId="E2A29AEF52734FFFB2D3D1DFE7E2A2D6">
    <w:name w:val="E2A29AEF52734FFFB2D3D1DFE7E2A2D6"/>
    <w:rsid w:val="00FB00DE"/>
  </w:style>
  <w:style w:type="paragraph" w:customStyle="1" w:styleId="C8831D5761D54D888CCADB6033A8B871">
    <w:name w:val="C8831D5761D54D888CCADB6033A8B871"/>
    <w:rsid w:val="00FB00DE"/>
  </w:style>
  <w:style w:type="paragraph" w:customStyle="1" w:styleId="2E4947A915E14F44A0BFB96B6ED40975">
    <w:name w:val="2E4947A915E14F44A0BFB96B6ED40975"/>
    <w:rsid w:val="00FB00DE"/>
  </w:style>
  <w:style w:type="paragraph" w:customStyle="1" w:styleId="9F0292AC157F4DBE89275D4FC4425425">
    <w:name w:val="9F0292AC157F4DBE89275D4FC4425425"/>
    <w:rsid w:val="004D7221"/>
  </w:style>
  <w:style w:type="paragraph" w:customStyle="1" w:styleId="D237B286307A49DD88FCA081ACDD9F0C">
    <w:name w:val="D237B286307A49DD88FCA081ACDD9F0C"/>
    <w:rsid w:val="004D7221"/>
  </w:style>
  <w:style w:type="character" w:styleId="PlaceholderText">
    <w:name w:val="Placeholder Text"/>
    <w:basedOn w:val="DefaultParagraphFont"/>
    <w:uiPriority w:val="99"/>
    <w:semiHidden/>
    <w:rsid w:val="00C60FE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8D4A881-57DB-4B9F-9CF8-72DF63E94AD1}">
  <we:reference id="wa104051163" version="1.2.0.3" store="en-U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474A80-69E4-4500-B074-E73133712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476</Words>
  <Characters>2718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2026-01-27T16:43:00Z</dcterms:created>
  <dcterms:modified xsi:type="dcterms:W3CDTF">2026-03-03T13:07:00Z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